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B4405" w14:textId="77777777" w:rsidR="00716888" w:rsidRPr="00F848D2" w:rsidRDefault="00716888" w:rsidP="00716888">
      <w:pPr>
        <w:framePr w:w="4253" w:wrap="around" w:vAnchor="page" w:hAnchor="page" w:x="6635" w:y="294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alibri" w:hAnsi="Calibri" w:cs="Calibri"/>
          <w:noProof/>
          <w:sz w:val="22"/>
          <w:szCs w:val="22"/>
        </w:rPr>
      </w:pPr>
      <w:r w:rsidRPr="00397B3C">
        <w:rPr>
          <w:rFonts w:ascii="Calibri" w:hAnsi="Calibri" w:cs="Calibri"/>
          <w:b/>
          <w:sz w:val="22"/>
          <w:szCs w:val="22"/>
          <w:lang w:val="fr-CH"/>
        </w:rPr>
        <w:t xml:space="preserve">Aux </w:t>
      </w:r>
      <w:bookmarkStart w:id="0" w:name="_Hlk82445062"/>
      <w:r w:rsidRPr="00397B3C">
        <w:rPr>
          <w:rFonts w:ascii="Calibri" w:hAnsi="Calibri" w:cs="Calibri"/>
          <w:b/>
          <w:sz w:val="22"/>
          <w:szCs w:val="22"/>
          <w:lang w:val="fr-CH"/>
        </w:rPr>
        <w:t xml:space="preserve">présidents </w:t>
      </w:r>
      <w:bookmarkEnd w:id="0"/>
      <w:r w:rsidRPr="00397B3C">
        <w:rPr>
          <w:rFonts w:ascii="Calibri" w:hAnsi="Calibri" w:cs="Calibri"/>
          <w:b/>
          <w:sz w:val="22"/>
          <w:szCs w:val="22"/>
          <w:lang w:val="fr-CH"/>
        </w:rPr>
        <w:t>et directeurs des</w:t>
      </w:r>
      <w:r w:rsidRPr="00397B3C">
        <w:rPr>
          <w:rFonts w:ascii="Calibri" w:hAnsi="Calibri" w:cs="Calibri"/>
          <w:sz w:val="22"/>
          <w:szCs w:val="22"/>
        </w:rPr>
        <w:t xml:space="preserve"> </w:t>
      </w:r>
    </w:p>
    <w:p w14:paraId="4F5D2E1C" w14:textId="77777777" w:rsidR="00716888" w:rsidRDefault="00716888" w:rsidP="00716888">
      <w:pPr>
        <w:framePr w:w="4253" w:wrap="around" w:vAnchor="page" w:hAnchor="page" w:x="6635" w:y="294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b/>
          <w:sz w:val="22"/>
          <w:szCs w:val="22"/>
          <w:lang w:val="fr-CH"/>
        </w:rPr>
      </w:pPr>
      <w:r w:rsidRPr="00397B3C">
        <w:rPr>
          <w:rFonts w:ascii="Calibri" w:hAnsi="Calibri" w:cs="Calibri"/>
          <w:b/>
          <w:sz w:val="22"/>
          <w:szCs w:val="22"/>
          <w:lang w:val="fr-CH"/>
        </w:rPr>
        <w:t>sections de la FJM</w:t>
      </w:r>
    </w:p>
    <w:p w14:paraId="44BECE26" w14:textId="77777777" w:rsidR="00716888" w:rsidRDefault="00716888" w:rsidP="00716888">
      <w:pPr>
        <w:framePr w:w="4253" w:wrap="around" w:vAnchor="page" w:hAnchor="page" w:x="6635" w:y="294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  <w:lang w:val="fr-CH"/>
        </w:rPr>
        <w:t>e</w:t>
      </w:r>
      <w:r>
        <w:rPr>
          <w:rFonts w:ascii="Calibri" w:hAnsi="Calibri" w:cs="Calibri"/>
          <w:b/>
          <w:bCs/>
          <w:sz w:val="22"/>
          <w:szCs w:val="22"/>
        </w:rPr>
        <w:t>t aux moniteurs, formateurs et</w:t>
      </w:r>
    </w:p>
    <w:p w14:paraId="3CE7FE96" w14:textId="66F769CF" w:rsidR="00581437" w:rsidRDefault="00716888" w:rsidP="00716888">
      <w:pPr>
        <w:framePr w:w="4253" w:wrap="around" w:vAnchor="page" w:hAnchor="page" w:x="6635" w:y="2949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responsables de jeunes musiciens</w:t>
      </w:r>
    </w:p>
    <w:p w14:paraId="25DF9336" w14:textId="29A8CB50" w:rsidR="00F8375A" w:rsidRDefault="003F5693" w:rsidP="00F8375A">
      <w:pPr>
        <w:tabs>
          <w:tab w:val="left" w:pos="5670"/>
        </w:tabs>
        <w:jc w:val="both"/>
        <w:rPr>
          <w:rFonts w:ascii="Calibri" w:hAnsi="Calibri" w:cs="Calibri"/>
          <w:sz w:val="22"/>
          <w:szCs w:val="22"/>
        </w:rPr>
      </w:pPr>
      <w:r w:rsidRPr="00F848D2">
        <w:rPr>
          <w:rFonts w:ascii="Calibri" w:hAnsi="Calibri" w:cs="Calibri"/>
          <w:sz w:val="22"/>
          <w:szCs w:val="22"/>
        </w:rPr>
        <w:tab/>
      </w:r>
      <w:r w:rsidR="00D76959">
        <w:rPr>
          <w:rFonts w:ascii="Calibri" w:hAnsi="Calibri" w:cs="Calibri"/>
          <w:sz w:val="22"/>
          <w:szCs w:val="22"/>
        </w:rPr>
        <w:t xml:space="preserve">Porrentruy, le </w:t>
      </w:r>
      <w:r w:rsidR="00021593">
        <w:rPr>
          <w:rFonts w:ascii="Calibri" w:hAnsi="Calibri" w:cs="Calibri"/>
          <w:sz w:val="22"/>
          <w:szCs w:val="22"/>
        </w:rPr>
        <w:t>15</w:t>
      </w:r>
      <w:r w:rsidR="00D76959">
        <w:rPr>
          <w:rFonts w:ascii="Calibri" w:hAnsi="Calibri" w:cs="Calibri"/>
          <w:sz w:val="22"/>
          <w:szCs w:val="22"/>
        </w:rPr>
        <w:t xml:space="preserve"> septembre 202</w:t>
      </w:r>
      <w:r w:rsidR="00021593">
        <w:rPr>
          <w:rFonts w:ascii="Calibri" w:hAnsi="Calibri" w:cs="Calibri"/>
          <w:sz w:val="22"/>
          <w:szCs w:val="22"/>
        </w:rPr>
        <w:t>5</w:t>
      </w:r>
    </w:p>
    <w:p w14:paraId="0F06A3F9" w14:textId="77777777" w:rsidR="00D76959" w:rsidRDefault="00D76959" w:rsidP="00F8375A">
      <w:pPr>
        <w:tabs>
          <w:tab w:val="left" w:pos="5670"/>
        </w:tabs>
        <w:jc w:val="both"/>
        <w:rPr>
          <w:rFonts w:ascii="Calibri" w:hAnsi="Calibri" w:cs="Calibri"/>
          <w:sz w:val="22"/>
          <w:szCs w:val="22"/>
          <w:lang w:val="fr-CH"/>
        </w:rPr>
      </w:pPr>
    </w:p>
    <w:p w14:paraId="3690C363" w14:textId="77777777" w:rsidR="00F8375A" w:rsidRPr="00F848D2" w:rsidRDefault="00F8375A" w:rsidP="00F8375A">
      <w:pPr>
        <w:tabs>
          <w:tab w:val="left" w:pos="5670"/>
        </w:tabs>
        <w:jc w:val="both"/>
        <w:rPr>
          <w:rFonts w:ascii="Calibri" w:hAnsi="Calibri" w:cs="Calibri"/>
          <w:b/>
          <w:sz w:val="22"/>
          <w:szCs w:val="22"/>
        </w:rPr>
      </w:pPr>
    </w:p>
    <w:p w14:paraId="59A7C737" w14:textId="5A312B10" w:rsidR="00D7202C" w:rsidRPr="00397B3C" w:rsidRDefault="00C221B5" w:rsidP="00125E4B">
      <w:pPr>
        <w:tabs>
          <w:tab w:val="left" w:pos="5387"/>
        </w:tabs>
        <w:rPr>
          <w:rFonts w:ascii="Calibri" w:hAnsi="Calibri" w:cs="Calibri"/>
          <w:sz w:val="22"/>
          <w:szCs w:val="22"/>
          <w:lang w:val="fr-CH"/>
        </w:rPr>
      </w:pPr>
      <w:r>
        <w:rPr>
          <w:rFonts w:ascii="Calibri" w:hAnsi="Calibri" w:cs="Calibri"/>
          <w:sz w:val="22"/>
          <w:szCs w:val="22"/>
          <w:lang w:val="fr-CH"/>
        </w:rPr>
        <w:t>Chers responsables</w:t>
      </w:r>
      <w:r w:rsidR="00D7202C">
        <w:rPr>
          <w:rFonts w:ascii="Calibri" w:hAnsi="Calibri" w:cs="Calibri"/>
          <w:sz w:val="22"/>
          <w:szCs w:val="22"/>
          <w:lang w:val="fr-CH"/>
        </w:rPr>
        <w:t>,</w:t>
      </w:r>
    </w:p>
    <w:p w14:paraId="7FB8C889" w14:textId="77777777" w:rsidR="00125E4B" w:rsidRDefault="00125E4B" w:rsidP="00397B3C">
      <w:pPr>
        <w:tabs>
          <w:tab w:val="left" w:pos="5387"/>
        </w:tabs>
        <w:rPr>
          <w:rFonts w:ascii="Calibri" w:hAnsi="Calibri" w:cs="Calibri"/>
          <w:sz w:val="10"/>
          <w:szCs w:val="10"/>
          <w:lang w:val="fr-CH"/>
        </w:rPr>
      </w:pPr>
    </w:p>
    <w:p w14:paraId="6EF235F7" w14:textId="46CA323D" w:rsidR="00397B3C" w:rsidRPr="00397B3C" w:rsidRDefault="005D58AA" w:rsidP="00397B3C">
      <w:pPr>
        <w:tabs>
          <w:tab w:val="left" w:pos="5387"/>
        </w:tabs>
        <w:rPr>
          <w:rFonts w:ascii="Calibri" w:hAnsi="Calibri" w:cs="Calibri"/>
          <w:sz w:val="22"/>
          <w:szCs w:val="22"/>
          <w:lang w:val="fr-CH"/>
        </w:rPr>
      </w:pPr>
      <w:r>
        <w:rPr>
          <w:rFonts w:ascii="Calibri" w:hAnsi="Calibri" w:cs="Calibri"/>
          <w:sz w:val="22"/>
          <w:szCs w:val="22"/>
          <w:lang w:val="fr-CH"/>
        </w:rPr>
        <w:t>Par la présente, v</w:t>
      </w:r>
      <w:r w:rsidR="00397B3C" w:rsidRPr="00397B3C">
        <w:rPr>
          <w:rFonts w:ascii="Calibri" w:hAnsi="Calibri" w:cs="Calibri"/>
          <w:sz w:val="22"/>
          <w:szCs w:val="22"/>
          <w:lang w:val="fr-CH"/>
        </w:rPr>
        <w:t xml:space="preserve">ous êtes convoqués à une réunion </w:t>
      </w:r>
      <w:r w:rsidR="001E3446">
        <w:rPr>
          <w:rFonts w:ascii="Calibri" w:hAnsi="Calibri" w:cs="Calibri"/>
          <w:sz w:val="22"/>
          <w:szCs w:val="22"/>
          <w:lang w:val="fr-CH"/>
        </w:rPr>
        <w:t xml:space="preserve">des </w:t>
      </w:r>
      <w:r w:rsidR="00356644" w:rsidRPr="00356644">
        <w:rPr>
          <w:rFonts w:ascii="Calibri" w:hAnsi="Calibri" w:cs="Calibri"/>
          <w:sz w:val="22"/>
          <w:szCs w:val="22"/>
          <w:lang w:val="fr-CH"/>
        </w:rPr>
        <w:t>présidents</w:t>
      </w:r>
      <w:r w:rsidR="00356644">
        <w:rPr>
          <w:rFonts w:ascii="Calibri" w:hAnsi="Calibri" w:cs="Calibri"/>
          <w:sz w:val="22"/>
          <w:szCs w:val="22"/>
          <w:lang w:val="fr-CH"/>
        </w:rPr>
        <w:t xml:space="preserve">, </w:t>
      </w:r>
      <w:r w:rsidR="001E3446">
        <w:rPr>
          <w:rFonts w:ascii="Calibri" w:hAnsi="Calibri" w:cs="Calibri"/>
          <w:bCs/>
          <w:sz w:val="22"/>
          <w:szCs w:val="22"/>
          <w:lang w:val="fr-CH"/>
        </w:rPr>
        <w:t xml:space="preserve">directeurs, </w:t>
      </w:r>
      <w:r w:rsidR="001E3446" w:rsidRPr="00F74592">
        <w:rPr>
          <w:rFonts w:ascii="Calibri" w:hAnsi="Calibri" w:cs="Calibri"/>
          <w:bCs/>
          <w:sz w:val="22"/>
          <w:szCs w:val="22"/>
          <w:lang w:val="fr-CH"/>
        </w:rPr>
        <w:t>moniteur</w:t>
      </w:r>
      <w:r w:rsidR="00C221B5">
        <w:rPr>
          <w:rFonts w:ascii="Calibri" w:hAnsi="Calibri" w:cs="Calibri"/>
          <w:bCs/>
          <w:sz w:val="22"/>
          <w:szCs w:val="22"/>
          <w:lang w:val="fr-CH"/>
        </w:rPr>
        <w:t>s</w:t>
      </w:r>
      <w:r w:rsidR="001E3446">
        <w:rPr>
          <w:rFonts w:ascii="Calibri" w:hAnsi="Calibri" w:cs="Calibri"/>
          <w:bCs/>
          <w:sz w:val="22"/>
          <w:szCs w:val="22"/>
          <w:lang w:val="fr-CH"/>
        </w:rPr>
        <w:t>, formateurs et responsables</w:t>
      </w:r>
      <w:r w:rsidR="001E3446" w:rsidRPr="00F74592">
        <w:rPr>
          <w:rFonts w:ascii="Calibri" w:hAnsi="Calibri" w:cs="Calibri"/>
          <w:bCs/>
          <w:sz w:val="22"/>
          <w:szCs w:val="22"/>
          <w:lang w:val="fr-CH"/>
        </w:rPr>
        <w:t xml:space="preserve"> de jeunes</w:t>
      </w:r>
      <w:r w:rsidR="001E3446">
        <w:rPr>
          <w:rFonts w:ascii="Calibri" w:hAnsi="Calibri" w:cs="Calibri"/>
          <w:bCs/>
          <w:sz w:val="22"/>
          <w:szCs w:val="22"/>
          <w:lang w:val="fr-CH"/>
        </w:rPr>
        <w:t xml:space="preserve"> musicien</w:t>
      </w:r>
      <w:r w:rsidR="00C221B5">
        <w:rPr>
          <w:rFonts w:ascii="Calibri" w:hAnsi="Calibri" w:cs="Calibri"/>
          <w:bCs/>
          <w:sz w:val="22"/>
          <w:szCs w:val="22"/>
          <w:lang w:val="fr-CH"/>
        </w:rPr>
        <w:t>s</w:t>
      </w:r>
      <w:r w:rsidR="001E3446" w:rsidRPr="00397B3C">
        <w:rPr>
          <w:rFonts w:ascii="Calibri" w:hAnsi="Calibri" w:cs="Calibri"/>
          <w:sz w:val="22"/>
          <w:szCs w:val="22"/>
          <w:lang w:val="fr-CH"/>
        </w:rPr>
        <w:t xml:space="preserve"> </w:t>
      </w:r>
      <w:r w:rsidR="00397B3C" w:rsidRPr="00397B3C">
        <w:rPr>
          <w:rFonts w:ascii="Calibri" w:hAnsi="Calibri" w:cs="Calibri"/>
          <w:sz w:val="22"/>
          <w:szCs w:val="22"/>
          <w:lang w:val="fr-CH"/>
        </w:rPr>
        <w:t>qui aura lieu</w:t>
      </w:r>
      <w:r w:rsidR="001E3446">
        <w:rPr>
          <w:rFonts w:ascii="Calibri" w:hAnsi="Calibri" w:cs="Calibri"/>
          <w:sz w:val="22"/>
          <w:szCs w:val="22"/>
          <w:lang w:val="fr-CH"/>
        </w:rPr>
        <w:t> :</w:t>
      </w:r>
    </w:p>
    <w:p w14:paraId="5D0D2ADB" w14:textId="77777777" w:rsidR="00D77A27" w:rsidRPr="0034511F" w:rsidRDefault="00D77A27" w:rsidP="00D77A27">
      <w:pPr>
        <w:tabs>
          <w:tab w:val="left" w:pos="5387"/>
        </w:tabs>
        <w:jc w:val="center"/>
        <w:rPr>
          <w:rFonts w:ascii="Calibri" w:hAnsi="Calibri" w:cs="Calibri"/>
          <w:b/>
          <w:sz w:val="4"/>
          <w:szCs w:val="4"/>
          <w:u w:val="single"/>
          <w:lang w:val="fr-CH"/>
        </w:rPr>
      </w:pPr>
    </w:p>
    <w:p w14:paraId="62C00D72" w14:textId="1838EE92" w:rsidR="00397B3C" w:rsidRPr="00C02C0B" w:rsidRDefault="00397B3C" w:rsidP="004A602B">
      <w:pPr>
        <w:tabs>
          <w:tab w:val="left" w:pos="5387"/>
        </w:tabs>
        <w:spacing w:line="276" w:lineRule="auto"/>
        <w:jc w:val="center"/>
        <w:rPr>
          <w:rFonts w:ascii="Calibri" w:hAnsi="Calibri" w:cs="Calibri"/>
          <w:b/>
          <w:sz w:val="22"/>
          <w:szCs w:val="22"/>
          <w:lang w:val="fr-CH"/>
        </w:rPr>
      </w:pPr>
      <w:proofErr w:type="gramStart"/>
      <w:r w:rsidRPr="00C02C0B">
        <w:rPr>
          <w:rFonts w:ascii="Calibri" w:hAnsi="Calibri" w:cs="Calibri"/>
          <w:b/>
          <w:sz w:val="22"/>
          <w:szCs w:val="22"/>
          <w:lang w:val="fr-CH"/>
        </w:rPr>
        <w:t>le</w:t>
      </w:r>
      <w:proofErr w:type="gramEnd"/>
      <w:r w:rsidRPr="00C02C0B">
        <w:rPr>
          <w:rFonts w:ascii="Calibri" w:hAnsi="Calibri" w:cs="Calibri"/>
          <w:b/>
          <w:sz w:val="22"/>
          <w:szCs w:val="22"/>
          <w:lang w:val="fr-CH"/>
        </w:rPr>
        <w:t xml:space="preserve"> samedi </w:t>
      </w:r>
      <w:r w:rsidR="00021593">
        <w:rPr>
          <w:rFonts w:ascii="Calibri" w:hAnsi="Calibri" w:cs="Calibri"/>
          <w:b/>
          <w:sz w:val="22"/>
          <w:szCs w:val="22"/>
          <w:lang w:val="fr-CH"/>
        </w:rPr>
        <w:t>25</w:t>
      </w:r>
      <w:r w:rsidRPr="00C02C0B">
        <w:rPr>
          <w:rFonts w:ascii="Calibri" w:hAnsi="Calibri" w:cs="Calibri"/>
          <w:b/>
          <w:sz w:val="22"/>
          <w:szCs w:val="22"/>
          <w:lang w:val="fr-CH"/>
        </w:rPr>
        <w:t xml:space="preserve"> </w:t>
      </w:r>
      <w:r w:rsidR="00021593">
        <w:rPr>
          <w:rFonts w:ascii="Calibri" w:hAnsi="Calibri" w:cs="Calibri"/>
          <w:b/>
          <w:sz w:val="22"/>
          <w:szCs w:val="22"/>
          <w:lang w:val="fr-CH"/>
        </w:rPr>
        <w:t>octo</w:t>
      </w:r>
      <w:r w:rsidRPr="00C02C0B">
        <w:rPr>
          <w:rFonts w:ascii="Calibri" w:hAnsi="Calibri" w:cs="Calibri"/>
          <w:b/>
          <w:sz w:val="22"/>
          <w:szCs w:val="22"/>
          <w:lang w:val="fr-CH"/>
        </w:rPr>
        <w:t>bre 20</w:t>
      </w:r>
      <w:r w:rsidR="000A295C" w:rsidRPr="00C02C0B">
        <w:rPr>
          <w:rFonts w:ascii="Calibri" w:hAnsi="Calibri" w:cs="Calibri"/>
          <w:b/>
          <w:sz w:val="22"/>
          <w:szCs w:val="22"/>
          <w:lang w:val="fr-CH"/>
        </w:rPr>
        <w:t>2</w:t>
      </w:r>
      <w:r w:rsidR="002A291A">
        <w:rPr>
          <w:rFonts w:ascii="Calibri" w:hAnsi="Calibri" w:cs="Calibri"/>
          <w:b/>
          <w:sz w:val="22"/>
          <w:szCs w:val="22"/>
          <w:lang w:val="fr-CH"/>
        </w:rPr>
        <w:t>5</w:t>
      </w:r>
      <w:r w:rsidRPr="00C02C0B">
        <w:rPr>
          <w:rFonts w:ascii="Calibri" w:hAnsi="Calibri" w:cs="Calibri"/>
          <w:b/>
          <w:sz w:val="22"/>
          <w:szCs w:val="22"/>
          <w:lang w:val="fr-CH"/>
        </w:rPr>
        <w:t xml:space="preserve"> à 9h30</w:t>
      </w:r>
      <w:r w:rsidR="00655C6E" w:rsidRPr="00C02C0B">
        <w:rPr>
          <w:rFonts w:ascii="Calibri" w:hAnsi="Calibri" w:cs="Calibri"/>
          <w:b/>
          <w:sz w:val="22"/>
          <w:szCs w:val="22"/>
          <w:lang w:val="fr-CH"/>
        </w:rPr>
        <w:t xml:space="preserve"> </w:t>
      </w:r>
      <w:r w:rsidRPr="00C02C0B">
        <w:rPr>
          <w:rFonts w:ascii="Calibri" w:hAnsi="Calibri" w:cs="Calibri"/>
          <w:b/>
          <w:sz w:val="22"/>
          <w:szCs w:val="22"/>
          <w:lang w:val="fr-CH"/>
        </w:rPr>
        <w:t xml:space="preserve">au </w:t>
      </w:r>
      <w:r w:rsidR="001659E7" w:rsidRPr="001659E7">
        <w:rPr>
          <w:rFonts w:ascii="Calibri" w:hAnsi="Calibri" w:cs="Calibri"/>
          <w:b/>
          <w:sz w:val="22"/>
          <w:szCs w:val="22"/>
          <w:lang w:val="fr-CH"/>
        </w:rPr>
        <w:t>Café de La Poste à Glovelier</w:t>
      </w:r>
      <w:r w:rsidR="00F352D5">
        <w:rPr>
          <w:rFonts w:ascii="Calibri" w:hAnsi="Calibri" w:cs="Calibri"/>
          <w:b/>
          <w:sz w:val="22"/>
          <w:szCs w:val="22"/>
          <w:lang w:val="fr-CH"/>
        </w:rPr>
        <w:t>.</w:t>
      </w:r>
    </w:p>
    <w:p w14:paraId="183C3717" w14:textId="77777777" w:rsidR="0034511F" w:rsidRPr="0034511F" w:rsidRDefault="0034511F" w:rsidP="0034511F">
      <w:pPr>
        <w:tabs>
          <w:tab w:val="left" w:pos="5387"/>
        </w:tabs>
        <w:jc w:val="center"/>
        <w:rPr>
          <w:rFonts w:ascii="Calibri" w:hAnsi="Calibri" w:cs="Calibri"/>
          <w:b/>
          <w:sz w:val="10"/>
          <w:szCs w:val="10"/>
          <w:u w:val="single"/>
          <w:lang w:val="fr-CH"/>
        </w:rPr>
      </w:pPr>
    </w:p>
    <w:p w14:paraId="7CD0AF98" w14:textId="77777777" w:rsidR="00397B3C" w:rsidRPr="00F74592" w:rsidRDefault="00397B3C" w:rsidP="00397B3C">
      <w:pPr>
        <w:tabs>
          <w:tab w:val="left" w:pos="5387"/>
        </w:tabs>
        <w:rPr>
          <w:rFonts w:ascii="Calibri" w:hAnsi="Calibri" w:cs="Calibri"/>
          <w:sz w:val="16"/>
          <w:szCs w:val="16"/>
          <w:lang w:val="fr-CH"/>
        </w:rPr>
      </w:pPr>
      <w:r w:rsidRPr="00397B3C">
        <w:rPr>
          <w:rFonts w:ascii="Calibri" w:hAnsi="Calibri" w:cs="Calibri"/>
          <w:sz w:val="22"/>
          <w:szCs w:val="22"/>
          <w:lang w:val="fr-CH"/>
        </w:rPr>
        <w:t>L'ordre du jour est le suivant :</w:t>
      </w:r>
    </w:p>
    <w:p w14:paraId="6CED4A9C" w14:textId="77777777" w:rsidR="00397B3C" w:rsidRPr="00F74592" w:rsidRDefault="00397B3C" w:rsidP="00F74592">
      <w:pPr>
        <w:tabs>
          <w:tab w:val="left" w:pos="5387"/>
        </w:tabs>
        <w:rPr>
          <w:rFonts w:ascii="Calibri" w:hAnsi="Calibri" w:cs="Calibri"/>
          <w:sz w:val="16"/>
          <w:szCs w:val="16"/>
          <w:lang w:val="fr-CH"/>
        </w:rPr>
      </w:pPr>
    </w:p>
    <w:p w14:paraId="1F71B1CB" w14:textId="77777777" w:rsidR="00645732" w:rsidRPr="00645732" w:rsidRDefault="00645732" w:rsidP="00645732">
      <w:pPr>
        <w:numPr>
          <w:ilvl w:val="0"/>
          <w:numId w:val="2"/>
        </w:numPr>
        <w:ind w:right="312"/>
        <w:jc w:val="both"/>
        <w:rPr>
          <w:rFonts w:ascii="Calibri" w:hAnsi="Calibri" w:cs="Calibri"/>
          <w:b/>
          <w:sz w:val="22"/>
          <w:szCs w:val="22"/>
          <w:lang w:val="fr-CH" w:eastAsia="fr-CH"/>
        </w:rPr>
      </w:pPr>
      <w:bookmarkStart w:id="1" w:name="_Hlk203770258"/>
      <w:r w:rsidRPr="00645732">
        <w:rPr>
          <w:rFonts w:ascii="Calibri" w:hAnsi="Calibri" w:cs="Calibri"/>
          <w:b/>
          <w:sz w:val="22"/>
          <w:szCs w:val="22"/>
          <w:lang w:val="fr-CH" w:eastAsia="fr-CH"/>
        </w:rPr>
        <w:t xml:space="preserve">Ouverture de la séance </w:t>
      </w:r>
    </w:p>
    <w:p w14:paraId="67BE6DCB" w14:textId="77777777" w:rsidR="00645732" w:rsidRPr="00645732" w:rsidRDefault="00645732" w:rsidP="00645732">
      <w:pPr>
        <w:numPr>
          <w:ilvl w:val="0"/>
          <w:numId w:val="2"/>
        </w:numPr>
        <w:ind w:right="312"/>
        <w:jc w:val="both"/>
        <w:rPr>
          <w:rFonts w:ascii="Calibri" w:hAnsi="Calibri" w:cs="Calibri"/>
          <w:b/>
          <w:sz w:val="22"/>
          <w:szCs w:val="22"/>
          <w:lang w:val="fr-CH" w:eastAsia="fr-CH"/>
        </w:rPr>
      </w:pPr>
      <w:r w:rsidRPr="00645732">
        <w:rPr>
          <w:rFonts w:ascii="Calibri" w:hAnsi="Calibri" w:cs="Calibri"/>
          <w:b/>
          <w:sz w:val="22"/>
          <w:szCs w:val="22"/>
          <w:lang w:val="fr-CH" w:eastAsia="fr-CH"/>
        </w:rPr>
        <w:t xml:space="preserve">Communications du président central et partenariats avec nos sponsors </w:t>
      </w:r>
    </w:p>
    <w:p w14:paraId="0F86F5AB" w14:textId="77777777" w:rsidR="00645732" w:rsidRPr="00645732" w:rsidRDefault="00645732" w:rsidP="00645732">
      <w:pPr>
        <w:numPr>
          <w:ilvl w:val="0"/>
          <w:numId w:val="2"/>
        </w:numPr>
        <w:ind w:right="312"/>
        <w:jc w:val="both"/>
        <w:rPr>
          <w:rFonts w:ascii="Calibri" w:hAnsi="Calibri" w:cs="Calibri"/>
          <w:b/>
          <w:sz w:val="22"/>
          <w:szCs w:val="22"/>
          <w:lang w:val="fr-CH" w:eastAsia="fr-CH"/>
        </w:rPr>
      </w:pPr>
      <w:r w:rsidRPr="00645732">
        <w:rPr>
          <w:rFonts w:ascii="Calibri" w:hAnsi="Calibri" w:cs="Calibri"/>
          <w:b/>
          <w:sz w:val="22"/>
          <w:szCs w:val="22"/>
          <w:lang w:val="fr-CH" w:eastAsia="fr-CH"/>
        </w:rPr>
        <w:t xml:space="preserve">Communications de la commission de musique et informations J+M </w:t>
      </w:r>
    </w:p>
    <w:p w14:paraId="6A0483C8" w14:textId="08A55667" w:rsidR="00021593" w:rsidRDefault="00645732" w:rsidP="00021593">
      <w:pPr>
        <w:numPr>
          <w:ilvl w:val="0"/>
          <w:numId w:val="2"/>
        </w:numPr>
        <w:ind w:right="312"/>
        <w:jc w:val="both"/>
        <w:rPr>
          <w:rFonts w:ascii="Calibri" w:hAnsi="Calibri" w:cs="Calibri"/>
          <w:b/>
          <w:sz w:val="22"/>
          <w:szCs w:val="22"/>
          <w:lang w:val="fr-CH" w:eastAsia="fr-CH"/>
        </w:rPr>
      </w:pPr>
      <w:r w:rsidRPr="00645732">
        <w:rPr>
          <w:rFonts w:ascii="Calibri" w:hAnsi="Calibri" w:cs="Calibri"/>
          <w:b/>
          <w:sz w:val="22"/>
          <w:szCs w:val="22"/>
          <w:lang w:val="fr-CH" w:eastAsia="fr-CH"/>
        </w:rPr>
        <w:t xml:space="preserve">Bilan </w:t>
      </w:r>
      <w:r w:rsidR="00021593" w:rsidRPr="00645732">
        <w:rPr>
          <w:rFonts w:ascii="Calibri" w:hAnsi="Calibri" w:cs="Calibri"/>
          <w:b/>
          <w:sz w:val="22"/>
          <w:szCs w:val="22"/>
          <w:lang w:val="fr-CH" w:eastAsia="fr-CH"/>
        </w:rPr>
        <w:t xml:space="preserve">Fête des JMJ </w:t>
      </w:r>
      <w:r w:rsidR="00021593">
        <w:rPr>
          <w:rFonts w:ascii="Calibri" w:hAnsi="Calibri" w:cs="Calibri"/>
          <w:b/>
          <w:sz w:val="22"/>
          <w:szCs w:val="22"/>
          <w:lang w:val="fr-CH" w:eastAsia="fr-CH"/>
        </w:rPr>
        <w:t>du</w:t>
      </w:r>
      <w:r w:rsidR="00021593" w:rsidRPr="0061679A">
        <w:rPr>
          <w:rFonts w:ascii="Calibri" w:hAnsi="Calibri" w:cs="Calibri"/>
          <w:b/>
          <w:sz w:val="22"/>
          <w:szCs w:val="22"/>
          <w:lang w:val="fr-CH" w:eastAsia="fr-CH"/>
        </w:rPr>
        <w:t xml:space="preserve"> dimanche 22 juin 2025 à Buix et Courtemaîch</w:t>
      </w:r>
      <w:r w:rsidR="00021593">
        <w:rPr>
          <w:rFonts w:ascii="Calibri" w:hAnsi="Calibri" w:cs="Calibri"/>
          <w:b/>
          <w:sz w:val="22"/>
          <w:szCs w:val="22"/>
          <w:lang w:val="fr-CH" w:eastAsia="fr-CH"/>
        </w:rPr>
        <w:t xml:space="preserve">e </w:t>
      </w:r>
    </w:p>
    <w:p w14:paraId="2549484C" w14:textId="6EFB7EEB" w:rsidR="00021593" w:rsidRPr="00645732" w:rsidRDefault="00021593" w:rsidP="00021593">
      <w:pPr>
        <w:ind w:left="720" w:right="312"/>
        <w:jc w:val="both"/>
        <w:rPr>
          <w:rFonts w:ascii="Calibri" w:hAnsi="Calibri" w:cs="Calibri"/>
          <w:b/>
          <w:sz w:val="22"/>
          <w:szCs w:val="22"/>
          <w:lang w:val="fr-CH" w:eastAsia="fr-CH"/>
        </w:rPr>
      </w:pPr>
      <w:r>
        <w:rPr>
          <w:rFonts w:ascii="Calibri" w:hAnsi="Calibri" w:cs="Calibri"/>
          <w:b/>
          <w:sz w:val="22"/>
          <w:szCs w:val="22"/>
          <w:lang w:val="fr-CH" w:eastAsia="fr-CH"/>
        </w:rPr>
        <w:t>Modification du règlement</w:t>
      </w:r>
    </w:p>
    <w:p w14:paraId="04EC026E" w14:textId="2703B577" w:rsidR="00021593" w:rsidRPr="002A291A" w:rsidRDefault="00021593" w:rsidP="002A291A">
      <w:pPr>
        <w:numPr>
          <w:ilvl w:val="0"/>
          <w:numId w:val="2"/>
        </w:numPr>
        <w:ind w:right="312"/>
        <w:jc w:val="both"/>
        <w:rPr>
          <w:rFonts w:ascii="Calibri" w:hAnsi="Calibri" w:cs="Calibri"/>
          <w:b/>
          <w:sz w:val="22"/>
          <w:szCs w:val="22"/>
          <w:lang w:val="fr-CH" w:eastAsia="fr-CH"/>
        </w:rPr>
      </w:pPr>
      <w:r>
        <w:rPr>
          <w:rFonts w:ascii="Calibri" w:hAnsi="Calibri" w:cs="Calibri"/>
          <w:b/>
          <w:sz w:val="22"/>
          <w:szCs w:val="22"/>
          <w:lang w:val="fr-CH" w:eastAsia="fr-CH"/>
        </w:rPr>
        <w:t xml:space="preserve">Bilan </w:t>
      </w:r>
      <w:r w:rsidR="00645732" w:rsidRPr="00645732">
        <w:rPr>
          <w:rFonts w:ascii="Calibri" w:hAnsi="Calibri" w:cs="Calibri"/>
          <w:b/>
          <w:sz w:val="22"/>
          <w:szCs w:val="22"/>
          <w:lang w:val="fr-CH" w:eastAsia="fr-CH"/>
        </w:rPr>
        <w:t>Lutrin d’Or du samedi 27 septembre 2025 à Chevenez</w:t>
      </w:r>
    </w:p>
    <w:p w14:paraId="38417ECF" w14:textId="005031F4" w:rsidR="00645732" w:rsidRDefault="00645732" w:rsidP="00645732">
      <w:pPr>
        <w:numPr>
          <w:ilvl w:val="0"/>
          <w:numId w:val="2"/>
        </w:numPr>
        <w:ind w:right="312"/>
        <w:jc w:val="both"/>
        <w:rPr>
          <w:rFonts w:ascii="Calibri" w:hAnsi="Calibri" w:cs="Calibri"/>
          <w:b/>
          <w:sz w:val="22"/>
          <w:szCs w:val="22"/>
          <w:lang w:val="fr-CH" w:eastAsia="fr-CH"/>
        </w:rPr>
      </w:pPr>
      <w:r w:rsidRPr="00645732">
        <w:rPr>
          <w:rFonts w:ascii="Calibri" w:hAnsi="Calibri" w:cs="Calibri"/>
          <w:b/>
          <w:sz w:val="22"/>
          <w:szCs w:val="22"/>
          <w:lang w:val="fr-CH" w:eastAsia="fr-CH"/>
        </w:rPr>
        <w:t>Cours et examens d’instrumentistes, tambours de parade, cours de direction et examen</w:t>
      </w:r>
      <w:r w:rsidR="002C266E">
        <w:rPr>
          <w:rFonts w:ascii="Calibri" w:hAnsi="Calibri" w:cs="Calibri"/>
          <w:b/>
          <w:sz w:val="22"/>
          <w:szCs w:val="22"/>
          <w:lang w:val="fr-CH" w:eastAsia="fr-CH"/>
        </w:rPr>
        <w:t>s</w:t>
      </w:r>
      <w:r w:rsidRPr="00645732">
        <w:rPr>
          <w:rFonts w:ascii="Calibri" w:hAnsi="Calibri" w:cs="Calibri"/>
          <w:b/>
          <w:sz w:val="22"/>
          <w:szCs w:val="22"/>
          <w:lang w:val="fr-CH" w:eastAsia="fr-CH"/>
        </w:rPr>
        <w:t xml:space="preserve"> militaire </w:t>
      </w:r>
    </w:p>
    <w:p w14:paraId="252E2CBD" w14:textId="48B9B94A" w:rsidR="003E3984" w:rsidRDefault="003E3984" w:rsidP="00645732">
      <w:pPr>
        <w:numPr>
          <w:ilvl w:val="0"/>
          <w:numId w:val="2"/>
        </w:numPr>
        <w:ind w:right="312"/>
        <w:jc w:val="both"/>
        <w:rPr>
          <w:rFonts w:ascii="Calibri" w:hAnsi="Calibri" w:cs="Calibri"/>
          <w:b/>
          <w:sz w:val="22"/>
          <w:szCs w:val="22"/>
          <w:lang w:val="fr-CH" w:eastAsia="fr-CH"/>
        </w:rPr>
      </w:pPr>
      <w:r>
        <w:rPr>
          <w:rFonts w:ascii="Calibri" w:hAnsi="Calibri" w:cs="Calibri"/>
          <w:b/>
          <w:sz w:val="22"/>
          <w:szCs w:val="22"/>
          <w:lang w:val="fr-CH" w:eastAsia="fr-CH"/>
        </w:rPr>
        <w:t>Augmentation des cotisations ASM / Suisa</w:t>
      </w:r>
    </w:p>
    <w:p w14:paraId="6AC7A2CB" w14:textId="3A069D76" w:rsidR="00021593" w:rsidRPr="00645732" w:rsidRDefault="00021593" w:rsidP="00645732">
      <w:pPr>
        <w:numPr>
          <w:ilvl w:val="0"/>
          <w:numId w:val="2"/>
        </w:numPr>
        <w:ind w:right="312"/>
        <w:jc w:val="both"/>
        <w:rPr>
          <w:rFonts w:ascii="Calibri" w:hAnsi="Calibri" w:cs="Calibri"/>
          <w:b/>
          <w:sz w:val="22"/>
          <w:szCs w:val="22"/>
          <w:lang w:val="fr-CH" w:eastAsia="fr-CH"/>
        </w:rPr>
      </w:pPr>
      <w:r>
        <w:rPr>
          <w:rFonts w:ascii="Calibri" w:hAnsi="Calibri" w:cs="Calibri"/>
          <w:b/>
          <w:sz w:val="22"/>
          <w:szCs w:val="22"/>
          <w:lang w:val="fr-CH" w:eastAsia="fr-CH"/>
        </w:rPr>
        <w:t>Présentation Agenda, tour de table des girons</w:t>
      </w:r>
      <w:r w:rsidR="002A291A">
        <w:rPr>
          <w:rFonts w:ascii="Calibri" w:hAnsi="Calibri" w:cs="Calibri"/>
          <w:b/>
          <w:sz w:val="22"/>
          <w:szCs w:val="22"/>
          <w:lang w:val="fr-CH" w:eastAsia="fr-CH"/>
        </w:rPr>
        <w:t>,</w:t>
      </w:r>
      <w:r>
        <w:rPr>
          <w:rFonts w:ascii="Calibri" w:hAnsi="Calibri" w:cs="Calibri"/>
          <w:b/>
          <w:sz w:val="22"/>
          <w:szCs w:val="22"/>
          <w:lang w:val="fr-CH" w:eastAsia="fr-CH"/>
        </w:rPr>
        <w:t xml:space="preserve"> fédération</w:t>
      </w:r>
      <w:r w:rsidR="002C266E">
        <w:rPr>
          <w:rFonts w:ascii="Calibri" w:hAnsi="Calibri" w:cs="Calibri"/>
          <w:b/>
          <w:sz w:val="22"/>
          <w:szCs w:val="22"/>
          <w:lang w:val="fr-CH" w:eastAsia="fr-CH"/>
        </w:rPr>
        <w:t>s</w:t>
      </w:r>
      <w:r w:rsidR="002A291A">
        <w:rPr>
          <w:rFonts w:ascii="Calibri" w:hAnsi="Calibri" w:cs="Calibri"/>
          <w:b/>
          <w:sz w:val="22"/>
          <w:szCs w:val="22"/>
          <w:lang w:val="fr-CH" w:eastAsia="fr-CH"/>
        </w:rPr>
        <w:t>, sociétés</w:t>
      </w:r>
    </w:p>
    <w:p w14:paraId="77B6CC2C" w14:textId="740B7040" w:rsidR="00AF4D6F" w:rsidRPr="00645732" w:rsidRDefault="00645732" w:rsidP="00645732">
      <w:pPr>
        <w:numPr>
          <w:ilvl w:val="0"/>
          <w:numId w:val="2"/>
        </w:numPr>
        <w:ind w:right="312"/>
        <w:jc w:val="both"/>
        <w:rPr>
          <w:rFonts w:ascii="Calibri" w:hAnsi="Calibri" w:cs="Calibri"/>
          <w:b/>
          <w:sz w:val="22"/>
          <w:szCs w:val="22"/>
          <w:lang w:val="fr-CH" w:eastAsia="fr-CH"/>
        </w:rPr>
      </w:pPr>
      <w:r w:rsidRPr="00645732">
        <w:rPr>
          <w:rFonts w:ascii="Calibri" w:hAnsi="Calibri" w:cs="Calibri"/>
          <w:b/>
          <w:sz w:val="22"/>
          <w:szCs w:val="22"/>
          <w:lang w:val="fr-CH" w:eastAsia="fr-CH"/>
        </w:rPr>
        <w:t xml:space="preserve">Divers </w:t>
      </w:r>
    </w:p>
    <w:bookmarkEnd w:id="1"/>
    <w:p w14:paraId="3AC3AAD2" w14:textId="77777777" w:rsidR="00397B3C" w:rsidRDefault="00397B3C" w:rsidP="00397B3C">
      <w:pPr>
        <w:tabs>
          <w:tab w:val="left" w:pos="5387"/>
        </w:tabs>
        <w:rPr>
          <w:rFonts w:ascii="Calibri" w:hAnsi="Calibri" w:cs="Calibri"/>
          <w:b/>
          <w:bCs/>
          <w:sz w:val="10"/>
          <w:szCs w:val="10"/>
          <w:lang w:val="fr-CH"/>
        </w:rPr>
      </w:pPr>
    </w:p>
    <w:p w14:paraId="6C8A51C0" w14:textId="77777777" w:rsidR="00645732" w:rsidRPr="0034511F" w:rsidRDefault="00645732" w:rsidP="00397B3C">
      <w:pPr>
        <w:tabs>
          <w:tab w:val="left" w:pos="5387"/>
        </w:tabs>
        <w:rPr>
          <w:rFonts w:ascii="Calibri" w:hAnsi="Calibri" w:cs="Calibri"/>
          <w:b/>
          <w:bCs/>
          <w:sz w:val="10"/>
          <w:szCs w:val="10"/>
          <w:lang w:val="fr-CH"/>
        </w:rPr>
      </w:pPr>
    </w:p>
    <w:p w14:paraId="7F7D176C" w14:textId="626BDC77" w:rsidR="00125E4B" w:rsidRDefault="00C37A91" w:rsidP="00125E4B">
      <w:pPr>
        <w:tabs>
          <w:tab w:val="left" w:pos="5387"/>
        </w:tabs>
        <w:rPr>
          <w:rFonts w:ascii="Calibri" w:hAnsi="Calibri" w:cs="Calibri"/>
          <w:bCs/>
          <w:sz w:val="22"/>
          <w:szCs w:val="22"/>
          <w:lang w:val="fr-CH"/>
        </w:rPr>
      </w:pPr>
      <w:r>
        <w:rPr>
          <w:rFonts w:ascii="Calibri" w:hAnsi="Calibri" w:cs="Calibri"/>
          <w:bCs/>
          <w:sz w:val="22"/>
          <w:szCs w:val="22"/>
          <w:lang w:val="fr-CH"/>
        </w:rPr>
        <w:t xml:space="preserve">Cette convocation </w:t>
      </w:r>
      <w:r w:rsidR="00856457">
        <w:rPr>
          <w:rFonts w:ascii="Calibri" w:hAnsi="Calibri" w:cs="Calibri"/>
          <w:bCs/>
          <w:sz w:val="22"/>
          <w:szCs w:val="22"/>
          <w:lang w:val="fr-CH"/>
        </w:rPr>
        <w:t>est</w:t>
      </w:r>
      <w:r w:rsidR="002A291A">
        <w:rPr>
          <w:rFonts w:ascii="Calibri" w:hAnsi="Calibri" w:cs="Calibri"/>
          <w:bCs/>
          <w:sz w:val="22"/>
          <w:szCs w:val="22"/>
          <w:lang w:val="fr-CH"/>
        </w:rPr>
        <w:t xml:space="preserve"> également</w:t>
      </w:r>
      <w:r w:rsidR="00856457">
        <w:rPr>
          <w:rFonts w:ascii="Calibri" w:hAnsi="Calibri" w:cs="Calibri"/>
          <w:bCs/>
          <w:sz w:val="22"/>
          <w:szCs w:val="22"/>
          <w:lang w:val="fr-CH"/>
        </w:rPr>
        <w:t xml:space="preserve"> </w:t>
      </w:r>
      <w:r>
        <w:rPr>
          <w:rFonts w:ascii="Calibri" w:hAnsi="Calibri" w:cs="Calibri"/>
          <w:bCs/>
          <w:sz w:val="22"/>
          <w:szCs w:val="22"/>
          <w:lang w:val="fr-CH"/>
        </w:rPr>
        <w:t xml:space="preserve">adressée </w:t>
      </w:r>
      <w:r w:rsidR="002A291A">
        <w:rPr>
          <w:rFonts w:ascii="Calibri" w:hAnsi="Calibri" w:cs="Calibri"/>
          <w:bCs/>
          <w:sz w:val="22"/>
          <w:szCs w:val="22"/>
          <w:lang w:val="fr-CH"/>
        </w:rPr>
        <w:t>aux</w:t>
      </w:r>
      <w:r w:rsidR="00125E4B" w:rsidRPr="00F74592">
        <w:rPr>
          <w:rFonts w:ascii="Calibri" w:hAnsi="Calibri" w:cs="Calibri"/>
          <w:bCs/>
          <w:sz w:val="22"/>
          <w:szCs w:val="22"/>
          <w:lang w:val="fr-CH"/>
        </w:rPr>
        <w:t xml:space="preserve"> </w:t>
      </w:r>
      <w:r w:rsidR="003E3984">
        <w:rPr>
          <w:rFonts w:ascii="Calibri" w:hAnsi="Calibri" w:cs="Calibri"/>
          <w:bCs/>
          <w:sz w:val="22"/>
          <w:szCs w:val="22"/>
          <w:lang w:val="fr-CH"/>
        </w:rPr>
        <w:t>président</w:t>
      </w:r>
      <w:r w:rsidR="002C266E">
        <w:rPr>
          <w:rFonts w:ascii="Calibri" w:hAnsi="Calibri" w:cs="Calibri"/>
          <w:bCs/>
          <w:sz w:val="22"/>
          <w:szCs w:val="22"/>
          <w:lang w:val="fr-CH"/>
        </w:rPr>
        <w:t>s</w:t>
      </w:r>
      <w:r w:rsidR="003E3984">
        <w:rPr>
          <w:rFonts w:ascii="Calibri" w:hAnsi="Calibri" w:cs="Calibri"/>
          <w:bCs/>
          <w:sz w:val="22"/>
          <w:szCs w:val="22"/>
          <w:lang w:val="fr-CH"/>
        </w:rPr>
        <w:t xml:space="preserve"> de Girons</w:t>
      </w:r>
      <w:r w:rsidR="002C266E">
        <w:rPr>
          <w:rFonts w:ascii="Calibri" w:hAnsi="Calibri" w:cs="Calibri"/>
          <w:bCs/>
          <w:sz w:val="22"/>
          <w:szCs w:val="22"/>
          <w:lang w:val="fr-CH"/>
        </w:rPr>
        <w:t xml:space="preserve"> ou Fédérations.</w:t>
      </w:r>
    </w:p>
    <w:p w14:paraId="7CF881F7" w14:textId="77777777" w:rsidR="00F74592" w:rsidRDefault="00F74592" w:rsidP="00397B3C">
      <w:pPr>
        <w:tabs>
          <w:tab w:val="left" w:pos="5387"/>
        </w:tabs>
        <w:rPr>
          <w:rFonts w:ascii="Calibri" w:hAnsi="Calibri" w:cs="Calibri"/>
          <w:bCs/>
          <w:sz w:val="10"/>
          <w:szCs w:val="10"/>
          <w:lang w:val="fr-CH"/>
        </w:rPr>
      </w:pPr>
    </w:p>
    <w:p w14:paraId="6D11C54A" w14:textId="77777777" w:rsidR="00645732" w:rsidRPr="0034511F" w:rsidRDefault="00645732" w:rsidP="00397B3C">
      <w:pPr>
        <w:tabs>
          <w:tab w:val="left" w:pos="5387"/>
        </w:tabs>
        <w:rPr>
          <w:rFonts w:ascii="Calibri" w:hAnsi="Calibri" w:cs="Calibri"/>
          <w:bCs/>
          <w:sz w:val="10"/>
          <w:szCs w:val="10"/>
          <w:lang w:val="fr-CH"/>
        </w:rPr>
      </w:pPr>
    </w:p>
    <w:p w14:paraId="649EEB1F" w14:textId="0F78A975" w:rsidR="00397B3C" w:rsidRPr="00397B3C" w:rsidRDefault="00397B3C" w:rsidP="00397B3C">
      <w:pPr>
        <w:tabs>
          <w:tab w:val="left" w:pos="5387"/>
        </w:tabs>
        <w:rPr>
          <w:rFonts w:ascii="Calibri" w:hAnsi="Calibri" w:cs="Calibri"/>
          <w:bCs/>
          <w:sz w:val="22"/>
          <w:szCs w:val="22"/>
          <w:lang w:val="fr-CH"/>
        </w:rPr>
      </w:pPr>
      <w:r w:rsidRPr="00397B3C">
        <w:rPr>
          <w:rFonts w:ascii="Calibri" w:hAnsi="Calibri" w:cs="Calibri"/>
          <w:bCs/>
          <w:sz w:val="22"/>
          <w:szCs w:val="22"/>
          <w:lang w:val="fr-CH"/>
        </w:rPr>
        <w:t xml:space="preserve">En cas d'impossibilité </w:t>
      </w:r>
      <w:r w:rsidR="005D58AA">
        <w:rPr>
          <w:rFonts w:ascii="Calibri" w:hAnsi="Calibri" w:cs="Calibri"/>
          <w:bCs/>
          <w:sz w:val="22"/>
          <w:szCs w:val="22"/>
          <w:lang w:val="fr-CH"/>
        </w:rPr>
        <w:t xml:space="preserve">de participer </w:t>
      </w:r>
      <w:r w:rsidRPr="00397B3C">
        <w:rPr>
          <w:rFonts w:ascii="Calibri" w:hAnsi="Calibri" w:cs="Calibri"/>
          <w:bCs/>
          <w:sz w:val="22"/>
          <w:szCs w:val="22"/>
          <w:lang w:val="fr-CH"/>
        </w:rPr>
        <w:t xml:space="preserve">de votre part, </w:t>
      </w:r>
      <w:r w:rsidR="00CB2F13">
        <w:rPr>
          <w:rFonts w:ascii="Calibri" w:hAnsi="Calibri" w:cs="Calibri"/>
          <w:bCs/>
          <w:sz w:val="22"/>
          <w:szCs w:val="22"/>
          <w:lang w:val="fr-CH"/>
        </w:rPr>
        <w:t xml:space="preserve">merci de vous faire </w:t>
      </w:r>
      <w:r w:rsidRPr="00397B3C">
        <w:rPr>
          <w:rFonts w:ascii="Calibri" w:hAnsi="Calibri" w:cs="Calibri"/>
          <w:bCs/>
          <w:sz w:val="22"/>
          <w:szCs w:val="22"/>
          <w:lang w:val="fr-CH"/>
        </w:rPr>
        <w:t xml:space="preserve">représenter. Nous nous réjouissons de vous rencontrer bientôt et vous présentons, </w:t>
      </w:r>
      <w:r w:rsidR="00C221B5">
        <w:rPr>
          <w:rFonts w:ascii="Calibri" w:hAnsi="Calibri" w:cs="Calibri"/>
          <w:bCs/>
          <w:sz w:val="22"/>
          <w:szCs w:val="22"/>
          <w:lang w:val="fr-CH"/>
        </w:rPr>
        <w:t>Chers responsables</w:t>
      </w:r>
      <w:r w:rsidRPr="00397B3C">
        <w:rPr>
          <w:rFonts w:ascii="Calibri" w:hAnsi="Calibri" w:cs="Calibri"/>
          <w:bCs/>
          <w:sz w:val="22"/>
          <w:szCs w:val="22"/>
          <w:lang w:val="fr-CH"/>
        </w:rPr>
        <w:t>, nos salutations les meilleures.</w:t>
      </w:r>
    </w:p>
    <w:p w14:paraId="3FAEF0FC" w14:textId="77777777" w:rsidR="006E4906" w:rsidRDefault="006E4906" w:rsidP="007B6AD9">
      <w:pPr>
        <w:tabs>
          <w:tab w:val="left" w:pos="5387"/>
        </w:tabs>
        <w:rPr>
          <w:rFonts w:ascii="Calibri" w:hAnsi="Calibri" w:cs="Calibri"/>
          <w:sz w:val="16"/>
          <w:szCs w:val="16"/>
        </w:rPr>
      </w:pPr>
    </w:p>
    <w:p w14:paraId="3F606B30" w14:textId="77777777" w:rsidR="00645732" w:rsidRPr="000F6067" w:rsidRDefault="00645732" w:rsidP="007B6AD9">
      <w:pPr>
        <w:tabs>
          <w:tab w:val="left" w:pos="5387"/>
        </w:tabs>
        <w:rPr>
          <w:rFonts w:ascii="Calibri" w:hAnsi="Calibri" w:cs="Calibri"/>
          <w:sz w:val="16"/>
          <w:szCs w:val="16"/>
        </w:rPr>
      </w:pPr>
    </w:p>
    <w:p w14:paraId="355FBC87" w14:textId="77777777" w:rsidR="0084701A" w:rsidRPr="00C333A0" w:rsidRDefault="0084701A" w:rsidP="00C333A0">
      <w:pPr>
        <w:tabs>
          <w:tab w:val="left" w:pos="4962"/>
        </w:tabs>
        <w:jc w:val="both"/>
        <w:rPr>
          <w:rFonts w:ascii="Calibri" w:hAnsi="Calibri" w:cs="Calibri"/>
          <w:b/>
          <w:sz w:val="24"/>
          <w:szCs w:val="24"/>
        </w:rPr>
      </w:pPr>
      <w:r w:rsidRPr="00C333A0">
        <w:rPr>
          <w:rFonts w:ascii="Calibri" w:hAnsi="Calibri" w:cs="Calibri"/>
          <w:b/>
          <w:sz w:val="24"/>
          <w:szCs w:val="24"/>
        </w:rPr>
        <w:tab/>
        <w:t>Fédération Jurassienne de Musique</w:t>
      </w:r>
    </w:p>
    <w:p w14:paraId="34D05DBC" w14:textId="77777777" w:rsidR="0084701A" w:rsidRPr="00C333A0" w:rsidRDefault="0084701A" w:rsidP="00C333A0">
      <w:pPr>
        <w:tabs>
          <w:tab w:val="center" w:pos="6521"/>
        </w:tabs>
        <w:jc w:val="both"/>
        <w:rPr>
          <w:rFonts w:ascii="Calibri" w:hAnsi="Calibri" w:cs="Calibri"/>
          <w:sz w:val="10"/>
          <w:szCs w:val="10"/>
        </w:rPr>
      </w:pPr>
    </w:p>
    <w:p w14:paraId="38A8D535" w14:textId="1842C817" w:rsidR="0084701A" w:rsidRPr="00F848D2" w:rsidRDefault="00147495" w:rsidP="00BF11DD">
      <w:pPr>
        <w:tabs>
          <w:tab w:val="left" w:pos="4962"/>
          <w:tab w:val="left" w:pos="7230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59264" behindDoc="1" locked="1" layoutInCell="1" allowOverlap="1" wp14:anchorId="5502DB2B" wp14:editId="22F7CDA0">
            <wp:simplePos x="0" y="0"/>
            <wp:positionH relativeFrom="margin">
              <wp:posOffset>4402455</wp:posOffset>
            </wp:positionH>
            <wp:positionV relativeFrom="paragraph">
              <wp:posOffset>100965</wp:posOffset>
            </wp:positionV>
            <wp:extent cx="1324800" cy="471600"/>
            <wp:effectExtent l="0" t="0" r="0" b="5080"/>
            <wp:wrapNone/>
            <wp:docPr id="1760134598" name="Image 1" descr="Une image contenant croquis, écriture manuscrite, Dessin d’enfant, dessi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134598" name="Image 1" descr="Une image contenant croquis, écriture manuscrite, Dessin d’enfant, dessin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4800" cy="4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701A" w:rsidRPr="00F848D2">
        <w:rPr>
          <w:rFonts w:ascii="Calibri" w:hAnsi="Calibri" w:cs="Calibri"/>
          <w:sz w:val="22"/>
          <w:szCs w:val="22"/>
        </w:rPr>
        <w:tab/>
        <w:t>Le président :</w:t>
      </w:r>
      <w:r w:rsidR="00BF11DD">
        <w:rPr>
          <w:rFonts w:ascii="Calibri" w:hAnsi="Calibri" w:cs="Calibri"/>
          <w:sz w:val="22"/>
          <w:szCs w:val="22"/>
        </w:rPr>
        <w:tab/>
        <w:t>La secrétaire</w:t>
      </w:r>
      <w:r w:rsidR="00BF11DD" w:rsidRPr="00F848D2">
        <w:rPr>
          <w:rFonts w:ascii="Calibri" w:hAnsi="Calibri" w:cs="Calibri"/>
          <w:sz w:val="22"/>
          <w:szCs w:val="22"/>
        </w:rPr>
        <w:t xml:space="preserve"> :</w:t>
      </w:r>
    </w:p>
    <w:p w14:paraId="400818E9" w14:textId="3989CEEA" w:rsidR="0084701A" w:rsidRPr="00F848D2" w:rsidRDefault="00021593" w:rsidP="00BF11DD">
      <w:pPr>
        <w:tabs>
          <w:tab w:val="left" w:pos="4962"/>
          <w:tab w:val="left" w:pos="7230"/>
        </w:tabs>
        <w:jc w:val="both"/>
        <w:rPr>
          <w:rFonts w:ascii="Calibri" w:hAnsi="Calibri" w:cs="Calibri"/>
          <w:sz w:val="22"/>
          <w:szCs w:val="22"/>
        </w:rPr>
      </w:pPr>
      <w:r>
        <w:rPr>
          <w:rStyle w:val="En-tteCar"/>
          <w:noProof/>
        </w:rPr>
        <w:drawing>
          <wp:anchor distT="0" distB="0" distL="0" distR="0" simplePos="0" relativeHeight="251661312" behindDoc="1" locked="0" layoutInCell="1" allowOverlap="1" wp14:anchorId="77303121" wp14:editId="76D3B35B">
            <wp:simplePos x="0" y="0"/>
            <wp:positionH relativeFrom="column">
              <wp:posOffset>3068955</wp:posOffset>
            </wp:positionH>
            <wp:positionV relativeFrom="paragraph">
              <wp:posOffset>5080</wp:posOffset>
            </wp:positionV>
            <wp:extent cx="908050" cy="333375"/>
            <wp:effectExtent l="0" t="0" r="6350" b="9525"/>
            <wp:wrapNone/>
            <wp:docPr id="1073741836" name="officeArt object" descr="Une image contenant croquis, Dessin d’enfant, écriture manuscrite, dessin&#10;&#10;Le contenu généré par l’IA peut êtr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officeArt object" descr="Une image contenant croquis, Dessin d’enfant, écriture manuscrite, dessin&#10;&#10;Le contenu généré par l’IA peut être incorrect.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8050" cy="3333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1B08780" w14:textId="5B391FE7" w:rsidR="0084701A" w:rsidRPr="00F848D2" w:rsidRDefault="0084701A" w:rsidP="00BF11DD">
      <w:pPr>
        <w:tabs>
          <w:tab w:val="left" w:pos="4962"/>
          <w:tab w:val="left" w:pos="7230"/>
        </w:tabs>
        <w:jc w:val="both"/>
        <w:rPr>
          <w:rFonts w:ascii="Calibri" w:hAnsi="Calibri" w:cs="Calibri"/>
          <w:sz w:val="22"/>
          <w:szCs w:val="22"/>
        </w:rPr>
      </w:pPr>
    </w:p>
    <w:p w14:paraId="3C4AFFB5" w14:textId="7A3EDDA4" w:rsidR="00C35784" w:rsidRDefault="0084701A" w:rsidP="00BF11DD">
      <w:pPr>
        <w:tabs>
          <w:tab w:val="left" w:pos="4962"/>
          <w:tab w:val="left" w:pos="7230"/>
        </w:tabs>
        <w:jc w:val="both"/>
        <w:rPr>
          <w:rFonts w:ascii="Calibri" w:hAnsi="Calibri" w:cs="Calibri"/>
          <w:sz w:val="22"/>
          <w:szCs w:val="22"/>
        </w:rPr>
      </w:pPr>
      <w:r w:rsidRPr="00F848D2">
        <w:rPr>
          <w:rFonts w:ascii="Calibri" w:hAnsi="Calibri" w:cs="Calibri"/>
          <w:sz w:val="22"/>
          <w:szCs w:val="22"/>
        </w:rPr>
        <w:tab/>
      </w:r>
      <w:r w:rsidR="00021593">
        <w:rPr>
          <w:rFonts w:ascii="Calibri" w:hAnsi="Calibri" w:cs="Calibri"/>
          <w:sz w:val="22"/>
          <w:szCs w:val="22"/>
        </w:rPr>
        <w:t>Christian Kobel</w:t>
      </w:r>
      <w:r w:rsidR="00BF11DD">
        <w:rPr>
          <w:rFonts w:ascii="Calibri" w:hAnsi="Calibri" w:cs="Calibri"/>
          <w:sz w:val="22"/>
          <w:szCs w:val="22"/>
        </w:rPr>
        <w:tab/>
      </w:r>
      <w:r w:rsidR="00FF3E42">
        <w:rPr>
          <w:rFonts w:ascii="Calibri" w:hAnsi="Calibri" w:cs="Calibri"/>
          <w:sz w:val="22"/>
          <w:szCs w:val="22"/>
        </w:rPr>
        <w:t>Sylvie Frossard</w:t>
      </w:r>
    </w:p>
    <w:p w14:paraId="6CC23FA7" w14:textId="77777777" w:rsidR="00850796" w:rsidRDefault="00850796" w:rsidP="00BF11DD">
      <w:pPr>
        <w:tabs>
          <w:tab w:val="left" w:pos="4962"/>
          <w:tab w:val="left" w:pos="7230"/>
        </w:tabs>
        <w:jc w:val="both"/>
        <w:rPr>
          <w:rFonts w:ascii="Calibri" w:hAnsi="Calibri" w:cs="Calibri"/>
          <w:sz w:val="22"/>
          <w:szCs w:val="22"/>
        </w:rPr>
      </w:pPr>
    </w:p>
    <w:p w14:paraId="096D27B2" w14:textId="77777777" w:rsidR="00850796" w:rsidRDefault="00850796" w:rsidP="00BF11DD">
      <w:pPr>
        <w:tabs>
          <w:tab w:val="left" w:pos="4962"/>
          <w:tab w:val="left" w:pos="7230"/>
        </w:tabs>
        <w:jc w:val="both"/>
        <w:rPr>
          <w:rFonts w:ascii="Calibri" w:hAnsi="Calibri" w:cs="Calibri"/>
          <w:sz w:val="22"/>
          <w:szCs w:val="22"/>
        </w:rPr>
      </w:pPr>
    </w:p>
    <w:p w14:paraId="68BEB948" w14:textId="6F005FA2" w:rsidR="00021593" w:rsidRPr="00021593" w:rsidRDefault="00850796" w:rsidP="002C266E">
      <w:pPr>
        <w:tabs>
          <w:tab w:val="left" w:pos="5387"/>
        </w:tabs>
        <w:rPr>
          <w:rFonts w:ascii="Calibri" w:hAnsi="Calibri" w:cs="Calibri"/>
          <w:sz w:val="22"/>
          <w:szCs w:val="22"/>
          <w:lang w:val="fr-CH"/>
        </w:rPr>
      </w:pPr>
      <w:r>
        <w:rPr>
          <w:rFonts w:ascii="Calibri" w:hAnsi="Calibri" w:cs="Calibri"/>
          <w:sz w:val="22"/>
          <w:szCs w:val="22"/>
          <w:lang w:val="fr-CH"/>
        </w:rPr>
        <w:t>Remarque : l</w:t>
      </w:r>
      <w:r w:rsidRPr="00F352D5">
        <w:rPr>
          <w:rFonts w:ascii="Calibri" w:hAnsi="Calibri" w:cs="Calibri"/>
          <w:sz w:val="22"/>
          <w:szCs w:val="22"/>
          <w:lang w:val="fr-CH"/>
        </w:rPr>
        <w:t>'utilisation du genre masculin a été adoptée dans le seul but de ne pas alourdir le texte.</w:t>
      </w:r>
    </w:p>
    <w:p w14:paraId="0A7A475A" w14:textId="77777777" w:rsidR="00021593" w:rsidRPr="00021593" w:rsidRDefault="00021593" w:rsidP="00021593">
      <w:pPr>
        <w:rPr>
          <w:rFonts w:ascii="Calibri" w:hAnsi="Calibri" w:cs="Calibri"/>
          <w:sz w:val="22"/>
          <w:szCs w:val="22"/>
          <w:lang w:val="fr-CH"/>
        </w:rPr>
      </w:pPr>
    </w:p>
    <w:p w14:paraId="519F0796" w14:textId="77777777" w:rsidR="00021593" w:rsidRPr="00021593" w:rsidRDefault="00021593" w:rsidP="00021593">
      <w:pPr>
        <w:rPr>
          <w:rFonts w:ascii="Calibri" w:hAnsi="Calibri" w:cs="Calibri"/>
          <w:sz w:val="22"/>
          <w:szCs w:val="22"/>
          <w:lang w:val="fr-CH"/>
        </w:rPr>
      </w:pPr>
    </w:p>
    <w:p w14:paraId="6B54DE39" w14:textId="77777777" w:rsidR="00021593" w:rsidRPr="00021593" w:rsidRDefault="00021593" w:rsidP="00021593">
      <w:pPr>
        <w:rPr>
          <w:rFonts w:ascii="Calibri" w:hAnsi="Calibri" w:cs="Calibri"/>
          <w:sz w:val="22"/>
          <w:szCs w:val="22"/>
          <w:lang w:val="fr-CH"/>
        </w:rPr>
      </w:pPr>
    </w:p>
    <w:sectPr w:rsidR="00021593" w:rsidRPr="00021593" w:rsidSect="00250771">
      <w:headerReference w:type="default" r:id="rId9"/>
      <w:footerReference w:type="default" r:id="rId10"/>
      <w:pgSz w:w="11907" w:h="16840" w:code="9"/>
      <w:pgMar w:top="4395" w:right="850" w:bottom="851" w:left="964" w:header="567" w:footer="1418" w:gutter="0"/>
      <w:paperSrc w:first="15" w:other="15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D87C2" w14:textId="77777777" w:rsidR="00FA054C" w:rsidRDefault="00FA054C">
      <w:r>
        <w:separator/>
      </w:r>
    </w:p>
  </w:endnote>
  <w:endnote w:type="continuationSeparator" w:id="0">
    <w:p w14:paraId="455AA297" w14:textId="77777777" w:rsidR="00FA054C" w:rsidRDefault="00FA0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0AC28" w14:textId="7E5BF854" w:rsidR="00021593" w:rsidRPr="00021593" w:rsidRDefault="00F21326" w:rsidP="00021593">
    <w:pPr>
      <w:pStyle w:val="Pieddepage"/>
      <w:pBdr>
        <w:top w:val="single" w:sz="4" w:space="1" w:color="auto"/>
      </w:pBdr>
      <w:tabs>
        <w:tab w:val="left" w:pos="3261"/>
        <w:tab w:val="left" w:pos="7088"/>
      </w:tabs>
      <w:rPr>
        <w:rFonts w:ascii="Calibri" w:hAnsi="Calibri" w:cs="Calibri"/>
        <w:sz w:val="10"/>
        <w:szCs w:val="10"/>
        <w:lang w:val="fr-CH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C9EEC3C" wp14:editId="06F140DD">
          <wp:simplePos x="0" y="0"/>
          <wp:positionH relativeFrom="column">
            <wp:posOffset>1605280</wp:posOffset>
          </wp:positionH>
          <wp:positionV relativeFrom="paragraph">
            <wp:posOffset>-38100</wp:posOffset>
          </wp:positionV>
          <wp:extent cx="1438275" cy="715010"/>
          <wp:effectExtent l="0" t="0" r="0" b="0"/>
          <wp:wrapNone/>
          <wp:docPr id="28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71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044DC4DC" wp14:editId="763F7305">
          <wp:simplePos x="0" y="0"/>
          <wp:positionH relativeFrom="column">
            <wp:posOffset>5026660</wp:posOffset>
          </wp:positionH>
          <wp:positionV relativeFrom="paragraph">
            <wp:posOffset>-171450</wp:posOffset>
          </wp:positionV>
          <wp:extent cx="1365885" cy="969645"/>
          <wp:effectExtent l="0" t="0" r="0" b="0"/>
          <wp:wrapNone/>
          <wp:docPr id="27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885" cy="969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1" layoutInCell="1" allowOverlap="1" wp14:anchorId="3A3DCFE7" wp14:editId="72CFC417">
          <wp:simplePos x="0" y="0"/>
          <wp:positionH relativeFrom="column">
            <wp:posOffset>3053715</wp:posOffset>
          </wp:positionH>
          <wp:positionV relativeFrom="page">
            <wp:posOffset>9807575</wp:posOffset>
          </wp:positionV>
          <wp:extent cx="1932940" cy="354330"/>
          <wp:effectExtent l="0" t="0" r="0" b="7620"/>
          <wp:wrapTight wrapText="bothSides">
            <wp:wrapPolygon edited="0">
              <wp:start x="0" y="0"/>
              <wp:lineTo x="0" y="20903"/>
              <wp:lineTo x="21288" y="20903"/>
              <wp:lineTo x="21288" y="0"/>
              <wp:lineTo x="0" y="0"/>
            </wp:wrapPolygon>
          </wp:wrapTight>
          <wp:docPr id="26" name="Image 22" descr="LOGO Hertzeisen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2" descr="LOGO Hertzeisen-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940" cy="354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A3AE65" w14:textId="29529B3D" w:rsidR="00A40EC6" w:rsidRPr="00C149CD" w:rsidRDefault="00021593" w:rsidP="00C149CD">
    <w:pPr>
      <w:pStyle w:val="Pieddepage"/>
      <w:pBdr>
        <w:top w:val="single" w:sz="4" w:space="1" w:color="auto"/>
      </w:pBdr>
      <w:tabs>
        <w:tab w:val="clear" w:pos="4536"/>
        <w:tab w:val="clear" w:pos="9072"/>
        <w:tab w:val="left" w:pos="3261"/>
        <w:tab w:val="left" w:pos="7088"/>
      </w:tabs>
      <w:rPr>
        <w:rFonts w:ascii="Calibri" w:hAnsi="Calibri" w:cs="Calibri"/>
        <w:sz w:val="10"/>
        <w:szCs w:val="10"/>
      </w:rPr>
    </w:pPr>
    <w:r w:rsidRPr="00021593">
      <w:rPr>
        <w:rFonts w:ascii="Calibri" w:hAnsi="Calibri" w:cs="Calibri"/>
        <w:noProof/>
        <w:sz w:val="10"/>
        <w:szCs w:val="10"/>
        <w:lang w:val="fr-CH"/>
      </w:rPr>
      <w:drawing>
        <wp:anchor distT="0" distB="0" distL="114300" distR="114300" simplePos="0" relativeHeight="251663360" behindDoc="0" locked="0" layoutInCell="1" allowOverlap="1" wp14:anchorId="1515A968" wp14:editId="5AE34E67">
          <wp:simplePos x="0" y="0"/>
          <wp:positionH relativeFrom="column">
            <wp:posOffset>-126365</wp:posOffset>
          </wp:positionH>
          <wp:positionV relativeFrom="paragraph">
            <wp:posOffset>85725</wp:posOffset>
          </wp:positionV>
          <wp:extent cx="1543050" cy="328930"/>
          <wp:effectExtent l="0" t="0" r="0" b="0"/>
          <wp:wrapNone/>
          <wp:docPr id="1955879447" name="Image 2" descr="Une image contenant texte, Police, logo, Graph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5879447" name="Image 2" descr="Une image contenant texte, Police, logo, Graphiqu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328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00EA9" w14:textId="77777777" w:rsidR="00FA054C" w:rsidRDefault="00FA054C">
      <w:r>
        <w:separator/>
      </w:r>
    </w:p>
  </w:footnote>
  <w:footnote w:type="continuationSeparator" w:id="0">
    <w:p w14:paraId="3D258E5D" w14:textId="77777777" w:rsidR="00FA054C" w:rsidRDefault="00FA05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8ACA3" w14:textId="1582EDBD" w:rsidR="00A40EC6" w:rsidRPr="004E3A61" w:rsidRDefault="00F21326" w:rsidP="00596972">
    <w:pPr>
      <w:pStyle w:val="En-tte"/>
      <w:tabs>
        <w:tab w:val="clear" w:pos="4536"/>
        <w:tab w:val="clear" w:pos="9072"/>
        <w:tab w:val="left" w:pos="5670"/>
        <w:tab w:val="right" w:pos="10490"/>
      </w:tabs>
      <w:ind w:firstLine="142"/>
      <w:rPr>
        <w:rFonts w:ascii="Calibri" w:hAnsi="Calibri" w:cs="Calibri"/>
        <w:color w:val="5F5F5F"/>
      </w:rPr>
    </w:pPr>
    <w:r>
      <w:rPr>
        <w:rFonts w:ascii="Arial" w:hAnsi="Arial" w:cs="Arial"/>
        <w:noProof/>
        <w:color w:val="5F5F5F"/>
        <w:sz w:val="18"/>
        <w:szCs w:val="18"/>
        <w:lang w:val="fr-CH" w:eastAsia="fr-CH"/>
      </w:rPr>
      <w:drawing>
        <wp:anchor distT="0" distB="0" distL="114300" distR="114300" simplePos="0" relativeHeight="251655680" behindDoc="0" locked="0" layoutInCell="1" allowOverlap="1" wp14:anchorId="6F983A49" wp14:editId="0E881464">
          <wp:simplePos x="0" y="0"/>
          <wp:positionH relativeFrom="margin">
            <wp:posOffset>10160</wp:posOffset>
          </wp:positionH>
          <wp:positionV relativeFrom="margin">
            <wp:posOffset>-2385695</wp:posOffset>
          </wp:positionV>
          <wp:extent cx="1514475" cy="1514475"/>
          <wp:effectExtent l="0" t="0" r="0" b="0"/>
          <wp:wrapNone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151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0EC6">
      <w:rPr>
        <w:rFonts w:ascii="Arial" w:hAnsi="Arial" w:cs="Arial"/>
        <w:color w:val="5F5F5F"/>
        <w:sz w:val="18"/>
        <w:szCs w:val="18"/>
      </w:rPr>
      <w:tab/>
    </w:r>
    <w:r w:rsidR="000C5175" w:rsidRPr="004E3A61">
      <w:rPr>
        <w:rFonts w:ascii="Calibri" w:hAnsi="Calibri" w:cs="Calibri"/>
        <w:color w:val="5F5F5F"/>
      </w:rPr>
      <w:t xml:space="preserve">Fédération </w:t>
    </w:r>
    <w:r w:rsidR="004E1AD9" w:rsidRPr="004E3A61">
      <w:rPr>
        <w:rFonts w:ascii="Calibri" w:hAnsi="Calibri" w:cs="Calibri"/>
        <w:color w:val="5F5F5F"/>
      </w:rPr>
      <w:t>J</w:t>
    </w:r>
    <w:r w:rsidR="000C5175" w:rsidRPr="004E3A61">
      <w:rPr>
        <w:rFonts w:ascii="Calibri" w:hAnsi="Calibri" w:cs="Calibri"/>
        <w:color w:val="5F5F5F"/>
      </w:rPr>
      <w:t xml:space="preserve">urassienne de </w:t>
    </w:r>
    <w:r w:rsidR="004E1AD9" w:rsidRPr="004E3A61">
      <w:rPr>
        <w:rFonts w:ascii="Calibri" w:hAnsi="Calibri" w:cs="Calibri"/>
        <w:color w:val="5F5F5F"/>
      </w:rPr>
      <w:t>M</w:t>
    </w:r>
    <w:r w:rsidR="000C5175" w:rsidRPr="004E3A61">
      <w:rPr>
        <w:rFonts w:ascii="Calibri" w:hAnsi="Calibri" w:cs="Calibri"/>
        <w:color w:val="5F5F5F"/>
      </w:rPr>
      <w:t>usique</w:t>
    </w:r>
  </w:p>
  <w:p w14:paraId="4793D928" w14:textId="77777777" w:rsidR="00A40EC6" w:rsidRPr="004E3A61" w:rsidRDefault="00A40EC6" w:rsidP="00596972">
    <w:pPr>
      <w:pStyle w:val="En-tte"/>
      <w:tabs>
        <w:tab w:val="clear" w:pos="4536"/>
        <w:tab w:val="clear" w:pos="9072"/>
        <w:tab w:val="left" w:pos="5670"/>
        <w:tab w:val="right" w:pos="10490"/>
      </w:tabs>
      <w:rPr>
        <w:rFonts w:ascii="Calibri" w:hAnsi="Calibri" w:cs="Calibri"/>
        <w:color w:val="5F5F5F"/>
      </w:rPr>
    </w:pPr>
    <w:r w:rsidRPr="004E3A61">
      <w:rPr>
        <w:rFonts w:ascii="Calibri" w:hAnsi="Calibri" w:cs="Calibri"/>
        <w:color w:val="5F5F5F"/>
      </w:rPr>
      <w:tab/>
    </w:r>
    <w:r w:rsidR="000C5175" w:rsidRPr="004E3A61">
      <w:rPr>
        <w:rFonts w:ascii="Calibri" w:hAnsi="Calibri" w:cs="Calibri"/>
        <w:color w:val="5F5F5F"/>
      </w:rPr>
      <w:t>Jean-Pierre Bendit, Président</w:t>
    </w:r>
  </w:p>
  <w:p w14:paraId="0DFEBB9C" w14:textId="77777777" w:rsidR="000C5175" w:rsidRPr="004E3A61" w:rsidRDefault="000C5175" w:rsidP="00596972">
    <w:pPr>
      <w:pStyle w:val="En-tte"/>
      <w:tabs>
        <w:tab w:val="clear" w:pos="4536"/>
        <w:tab w:val="clear" w:pos="9072"/>
        <w:tab w:val="left" w:pos="5670"/>
        <w:tab w:val="right" w:pos="10490"/>
      </w:tabs>
      <w:rPr>
        <w:rFonts w:ascii="Calibri" w:hAnsi="Calibri" w:cs="Calibri"/>
        <w:color w:val="5F5F5F"/>
      </w:rPr>
    </w:pPr>
    <w:r w:rsidRPr="004E3A61">
      <w:rPr>
        <w:rFonts w:ascii="Calibri" w:hAnsi="Calibri" w:cs="Calibri"/>
        <w:color w:val="5F5F5F"/>
      </w:rPr>
      <w:tab/>
    </w:r>
    <w:r w:rsidR="00540713">
      <w:rPr>
        <w:rFonts w:ascii="Calibri" w:hAnsi="Calibri" w:cs="Calibri"/>
        <w:color w:val="5F5F5F"/>
      </w:rPr>
      <w:t>18, rue des Marchands</w:t>
    </w:r>
  </w:p>
  <w:p w14:paraId="00700E9E" w14:textId="77777777" w:rsidR="00A40EC6" w:rsidRPr="004E3A61" w:rsidRDefault="00A40EC6" w:rsidP="00596972">
    <w:pPr>
      <w:pStyle w:val="En-tte"/>
      <w:tabs>
        <w:tab w:val="clear" w:pos="4536"/>
        <w:tab w:val="clear" w:pos="9072"/>
        <w:tab w:val="left" w:pos="5670"/>
        <w:tab w:val="right" w:pos="10490"/>
      </w:tabs>
      <w:rPr>
        <w:rFonts w:ascii="Calibri" w:hAnsi="Calibri" w:cs="Calibri"/>
        <w:color w:val="5F5F5F"/>
      </w:rPr>
    </w:pPr>
    <w:r w:rsidRPr="004E3A61">
      <w:rPr>
        <w:rFonts w:ascii="Calibri" w:hAnsi="Calibri" w:cs="Calibri"/>
        <w:color w:val="5F5F5F"/>
      </w:rPr>
      <w:tab/>
      <w:t>CH - 29</w:t>
    </w:r>
    <w:r w:rsidR="00540713">
      <w:rPr>
        <w:rFonts w:ascii="Calibri" w:hAnsi="Calibri" w:cs="Calibri"/>
        <w:color w:val="5F5F5F"/>
      </w:rPr>
      <w:t>0</w:t>
    </w:r>
    <w:r w:rsidR="000C5175" w:rsidRPr="004E3A61">
      <w:rPr>
        <w:rFonts w:ascii="Calibri" w:hAnsi="Calibri" w:cs="Calibri"/>
        <w:color w:val="5F5F5F"/>
      </w:rPr>
      <w:t xml:space="preserve">0 </w:t>
    </w:r>
    <w:r w:rsidR="00540713">
      <w:rPr>
        <w:rFonts w:ascii="Calibri" w:hAnsi="Calibri" w:cs="Calibri"/>
        <w:color w:val="5F5F5F"/>
      </w:rPr>
      <w:t>Porrentruy</w:t>
    </w:r>
  </w:p>
  <w:p w14:paraId="65ED66B0" w14:textId="069C014F" w:rsidR="00A40EC6" w:rsidRPr="004E3A61" w:rsidRDefault="00A40EC6" w:rsidP="00596972">
    <w:pPr>
      <w:pStyle w:val="En-tte"/>
      <w:tabs>
        <w:tab w:val="clear" w:pos="4536"/>
        <w:tab w:val="clear" w:pos="9072"/>
        <w:tab w:val="left" w:pos="5670"/>
        <w:tab w:val="center" w:pos="8647"/>
      </w:tabs>
      <w:rPr>
        <w:rFonts w:ascii="Calibri" w:hAnsi="Calibri" w:cs="Calibri"/>
        <w:color w:val="5F5F5F"/>
      </w:rPr>
    </w:pPr>
    <w:r w:rsidRPr="004E3A61">
      <w:rPr>
        <w:rFonts w:ascii="Calibri" w:hAnsi="Calibri" w:cs="Calibri"/>
        <w:color w:val="5F5F5F"/>
      </w:rPr>
      <w:tab/>
      <w:t xml:space="preserve">tél. </w:t>
    </w:r>
    <w:r w:rsidR="000C5175" w:rsidRPr="004E3A61">
      <w:rPr>
        <w:rFonts w:ascii="Calibri" w:hAnsi="Calibri" w:cs="Calibri"/>
        <w:color w:val="5F5F5F"/>
      </w:rPr>
      <w:t>+41 79 301 86 0</w:t>
    </w:r>
    <w:r w:rsidR="00250771">
      <w:rPr>
        <w:rFonts w:ascii="Calibri" w:hAnsi="Calibri" w:cs="Calibri"/>
        <w:color w:val="5F5F5F"/>
      </w:rPr>
      <w:t>0</w:t>
    </w:r>
  </w:p>
  <w:p w14:paraId="5F895CFB" w14:textId="62DBFF3D" w:rsidR="000C5175" w:rsidRPr="004E3A61" w:rsidRDefault="000C5175" w:rsidP="00596972">
    <w:pPr>
      <w:pStyle w:val="En-tte"/>
      <w:tabs>
        <w:tab w:val="clear" w:pos="4536"/>
        <w:tab w:val="clear" w:pos="9072"/>
        <w:tab w:val="left" w:pos="5670"/>
        <w:tab w:val="center" w:pos="8647"/>
      </w:tabs>
      <w:rPr>
        <w:rFonts w:ascii="Calibri" w:hAnsi="Calibri" w:cs="Calibri"/>
        <w:color w:val="5F5F5F"/>
      </w:rPr>
    </w:pPr>
    <w:r w:rsidRPr="004E3A61">
      <w:rPr>
        <w:rFonts w:ascii="Calibri" w:hAnsi="Calibri" w:cs="Calibri"/>
        <w:color w:val="5F5F5F"/>
      </w:rPr>
      <w:tab/>
    </w:r>
    <w:r w:rsidR="00FF3E42">
      <w:rPr>
        <w:rFonts w:ascii="Calibri" w:hAnsi="Calibri" w:cs="Calibri"/>
        <w:color w:val="5F5F5F"/>
      </w:rPr>
      <w:t>president@fjm.ch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C23AE"/>
    <w:multiLevelType w:val="multilevel"/>
    <w:tmpl w:val="24CE46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280910"/>
    <w:multiLevelType w:val="multilevel"/>
    <w:tmpl w:val="D3DE98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12" w:hanging="1800"/>
      </w:pPr>
      <w:rPr>
        <w:rFonts w:hint="default"/>
      </w:rPr>
    </w:lvl>
  </w:abstractNum>
  <w:abstractNum w:abstractNumId="2" w15:restartNumberingAfterBreak="0">
    <w:nsid w:val="322A436F"/>
    <w:multiLevelType w:val="multilevel"/>
    <w:tmpl w:val="4F0269AC"/>
    <w:lvl w:ilvl="0">
      <w:start w:val="1"/>
      <w:numFmt w:val="decimal"/>
      <w:lvlText w:val="%1."/>
      <w:lvlJc w:val="right"/>
      <w:pPr>
        <w:tabs>
          <w:tab w:val="num" w:pos="737"/>
        </w:tabs>
        <w:ind w:left="737" w:hanging="449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suff w:val="space"/>
      <w:lvlText w:val="%1.%2."/>
      <w:lvlJc w:val="left"/>
      <w:pPr>
        <w:ind w:left="792" w:hanging="56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 w15:restartNumberingAfterBreak="0">
    <w:nsid w:val="6391040F"/>
    <w:multiLevelType w:val="multilevel"/>
    <w:tmpl w:val="B7827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785116">
    <w:abstractNumId w:val="2"/>
  </w:num>
  <w:num w:numId="2" w16cid:durableId="1518689501">
    <w:abstractNumId w:val="1"/>
  </w:num>
  <w:num w:numId="3" w16cid:durableId="996759664">
    <w:abstractNumId w:val="3"/>
  </w:num>
  <w:num w:numId="4" w16cid:durableId="225996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GrammaticalErrors/>
  <w:activeWritingStyle w:appName="MSWord" w:lang="fr-FR" w:vendorID="9" w:dllVersion="512" w:checkStyle="1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5AC"/>
    <w:rsid w:val="000005D0"/>
    <w:rsid w:val="00003657"/>
    <w:rsid w:val="00012684"/>
    <w:rsid w:val="00012C2E"/>
    <w:rsid w:val="00014E47"/>
    <w:rsid w:val="00021593"/>
    <w:rsid w:val="00031FF3"/>
    <w:rsid w:val="00035530"/>
    <w:rsid w:val="000512D2"/>
    <w:rsid w:val="00070BF5"/>
    <w:rsid w:val="00073B07"/>
    <w:rsid w:val="00084742"/>
    <w:rsid w:val="000A295C"/>
    <w:rsid w:val="000A31D0"/>
    <w:rsid w:val="000A3521"/>
    <w:rsid w:val="000B0CEA"/>
    <w:rsid w:val="000B1CAD"/>
    <w:rsid w:val="000B20BB"/>
    <w:rsid w:val="000C5175"/>
    <w:rsid w:val="000C52E9"/>
    <w:rsid w:val="000E0BC5"/>
    <w:rsid w:val="000E3487"/>
    <w:rsid w:val="000E5081"/>
    <w:rsid w:val="000F112A"/>
    <w:rsid w:val="000F47AF"/>
    <w:rsid w:val="000F6067"/>
    <w:rsid w:val="00100257"/>
    <w:rsid w:val="00104D64"/>
    <w:rsid w:val="0011191B"/>
    <w:rsid w:val="00112514"/>
    <w:rsid w:val="00113EBC"/>
    <w:rsid w:val="00114F1B"/>
    <w:rsid w:val="00125E4B"/>
    <w:rsid w:val="00126400"/>
    <w:rsid w:val="001300FE"/>
    <w:rsid w:val="00147495"/>
    <w:rsid w:val="00154C21"/>
    <w:rsid w:val="00154FEB"/>
    <w:rsid w:val="00161594"/>
    <w:rsid w:val="001659E7"/>
    <w:rsid w:val="00177B58"/>
    <w:rsid w:val="00180FA6"/>
    <w:rsid w:val="00181C10"/>
    <w:rsid w:val="00183F04"/>
    <w:rsid w:val="00196505"/>
    <w:rsid w:val="001B3727"/>
    <w:rsid w:val="001B53C0"/>
    <w:rsid w:val="001B5DEE"/>
    <w:rsid w:val="001B760B"/>
    <w:rsid w:val="001C485F"/>
    <w:rsid w:val="001D4B6B"/>
    <w:rsid w:val="001E1356"/>
    <w:rsid w:val="001E28E8"/>
    <w:rsid w:val="001E3446"/>
    <w:rsid w:val="001F2270"/>
    <w:rsid w:val="001F3D3B"/>
    <w:rsid w:val="001F6001"/>
    <w:rsid w:val="0022134F"/>
    <w:rsid w:val="002265D9"/>
    <w:rsid w:val="00234181"/>
    <w:rsid w:val="00243C60"/>
    <w:rsid w:val="0024708E"/>
    <w:rsid w:val="00250771"/>
    <w:rsid w:val="00251C5A"/>
    <w:rsid w:val="0025339E"/>
    <w:rsid w:val="00254F6A"/>
    <w:rsid w:val="00266E2B"/>
    <w:rsid w:val="0027124B"/>
    <w:rsid w:val="00283558"/>
    <w:rsid w:val="002A291A"/>
    <w:rsid w:val="002A510C"/>
    <w:rsid w:val="002B3D77"/>
    <w:rsid w:val="002B67B9"/>
    <w:rsid w:val="002B69C0"/>
    <w:rsid w:val="002C266E"/>
    <w:rsid w:val="002C2986"/>
    <w:rsid w:val="002C2AE3"/>
    <w:rsid w:val="002C5444"/>
    <w:rsid w:val="003062BB"/>
    <w:rsid w:val="00311464"/>
    <w:rsid w:val="003256E9"/>
    <w:rsid w:val="00335704"/>
    <w:rsid w:val="003377B0"/>
    <w:rsid w:val="0034511F"/>
    <w:rsid w:val="00346A8D"/>
    <w:rsid w:val="00356644"/>
    <w:rsid w:val="003712E5"/>
    <w:rsid w:val="0037331A"/>
    <w:rsid w:val="0037698D"/>
    <w:rsid w:val="00397B3C"/>
    <w:rsid w:val="003A0B12"/>
    <w:rsid w:val="003A15B3"/>
    <w:rsid w:val="003B1567"/>
    <w:rsid w:val="003C0F80"/>
    <w:rsid w:val="003C10FF"/>
    <w:rsid w:val="003C1CCB"/>
    <w:rsid w:val="003C21B2"/>
    <w:rsid w:val="003C2D96"/>
    <w:rsid w:val="003D2F40"/>
    <w:rsid w:val="003D70FC"/>
    <w:rsid w:val="003E3984"/>
    <w:rsid w:val="003F5693"/>
    <w:rsid w:val="00400B33"/>
    <w:rsid w:val="0041078F"/>
    <w:rsid w:val="00410888"/>
    <w:rsid w:val="004165E9"/>
    <w:rsid w:val="00431ECE"/>
    <w:rsid w:val="0043783B"/>
    <w:rsid w:val="00486A96"/>
    <w:rsid w:val="00490D41"/>
    <w:rsid w:val="00497144"/>
    <w:rsid w:val="004A602B"/>
    <w:rsid w:val="004C3A1D"/>
    <w:rsid w:val="004D7C19"/>
    <w:rsid w:val="004E1AD9"/>
    <w:rsid w:val="004E3A61"/>
    <w:rsid w:val="004F68C6"/>
    <w:rsid w:val="00540713"/>
    <w:rsid w:val="00556830"/>
    <w:rsid w:val="0056371E"/>
    <w:rsid w:val="005714EF"/>
    <w:rsid w:val="00574DDE"/>
    <w:rsid w:val="00581437"/>
    <w:rsid w:val="00596972"/>
    <w:rsid w:val="005A168E"/>
    <w:rsid w:val="005A42D9"/>
    <w:rsid w:val="005A4413"/>
    <w:rsid w:val="005A672A"/>
    <w:rsid w:val="005B2514"/>
    <w:rsid w:val="005B28B2"/>
    <w:rsid w:val="005B7B83"/>
    <w:rsid w:val="005D58AA"/>
    <w:rsid w:val="005D6EAD"/>
    <w:rsid w:val="005D74B0"/>
    <w:rsid w:val="005E3045"/>
    <w:rsid w:val="005E6F3C"/>
    <w:rsid w:val="005E7BDA"/>
    <w:rsid w:val="005E7EB7"/>
    <w:rsid w:val="0061075D"/>
    <w:rsid w:val="00610B29"/>
    <w:rsid w:val="00610C0D"/>
    <w:rsid w:val="00610F04"/>
    <w:rsid w:val="0061232D"/>
    <w:rsid w:val="006155A8"/>
    <w:rsid w:val="0061679A"/>
    <w:rsid w:val="00617EAF"/>
    <w:rsid w:val="006367E7"/>
    <w:rsid w:val="00645732"/>
    <w:rsid w:val="00655C6E"/>
    <w:rsid w:val="00657E46"/>
    <w:rsid w:val="006B04FC"/>
    <w:rsid w:val="006B652A"/>
    <w:rsid w:val="006C463F"/>
    <w:rsid w:val="006C52FE"/>
    <w:rsid w:val="006D4E7D"/>
    <w:rsid w:val="006D6449"/>
    <w:rsid w:val="006E371C"/>
    <w:rsid w:val="006E4906"/>
    <w:rsid w:val="006F2791"/>
    <w:rsid w:val="006F39E0"/>
    <w:rsid w:val="006F790D"/>
    <w:rsid w:val="007071E2"/>
    <w:rsid w:val="007125DC"/>
    <w:rsid w:val="00716888"/>
    <w:rsid w:val="00723AA1"/>
    <w:rsid w:val="00725C22"/>
    <w:rsid w:val="007528C0"/>
    <w:rsid w:val="007576C3"/>
    <w:rsid w:val="00761B0A"/>
    <w:rsid w:val="00777D91"/>
    <w:rsid w:val="00791741"/>
    <w:rsid w:val="00793DD5"/>
    <w:rsid w:val="007B6152"/>
    <w:rsid w:val="007B6AD9"/>
    <w:rsid w:val="007C44EC"/>
    <w:rsid w:val="007C5160"/>
    <w:rsid w:val="007D10EA"/>
    <w:rsid w:val="007D3193"/>
    <w:rsid w:val="007D592E"/>
    <w:rsid w:val="007D7A4E"/>
    <w:rsid w:val="007E6BAA"/>
    <w:rsid w:val="007E6EF8"/>
    <w:rsid w:val="0084701A"/>
    <w:rsid w:val="00850796"/>
    <w:rsid w:val="00855BCF"/>
    <w:rsid w:val="00856457"/>
    <w:rsid w:val="00865F85"/>
    <w:rsid w:val="008660A9"/>
    <w:rsid w:val="0087474D"/>
    <w:rsid w:val="008965AC"/>
    <w:rsid w:val="008A6B4D"/>
    <w:rsid w:val="008A7F23"/>
    <w:rsid w:val="008B43B6"/>
    <w:rsid w:val="008C5D15"/>
    <w:rsid w:val="008D0CA8"/>
    <w:rsid w:val="008D1325"/>
    <w:rsid w:val="008D25BF"/>
    <w:rsid w:val="008F2D88"/>
    <w:rsid w:val="008F394B"/>
    <w:rsid w:val="008F64ED"/>
    <w:rsid w:val="00945CA0"/>
    <w:rsid w:val="00951202"/>
    <w:rsid w:val="00951257"/>
    <w:rsid w:val="00961D7A"/>
    <w:rsid w:val="009816B1"/>
    <w:rsid w:val="00996371"/>
    <w:rsid w:val="00997313"/>
    <w:rsid w:val="0099778C"/>
    <w:rsid w:val="009A7BE6"/>
    <w:rsid w:val="009B30CC"/>
    <w:rsid w:val="009B3DA7"/>
    <w:rsid w:val="009D3B94"/>
    <w:rsid w:val="009D7BD5"/>
    <w:rsid w:val="009E0A9B"/>
    <w:rsid w:val="009E45EE"/>
    <w:rsid w:val="009E597C"/>
    <w:rsid w:val="009E6D84"/>
    <w:rsid w:val="009E708D"/>
    <w:rsid w:val="009F12CE"/>
    <w:rsid w:val="009F2006"/>
    <w:rsid w:val="009F2BEA"/>
    <w:rsid w:val="00A03655"/>
    <w:rsid w:val="00A146E2"/>
    <w:rsid w:val="00A33D89"/>
    <w:rsid w:val="00A36D27"/>
    <w:rsid w:val="00A40EC6"/>
    <w:rsid w:val="00A4447C"/>
    <w:rsid w:val="00A708C2"/>
    <w:rsid w:val="00A770A8"/>
    <w:rsid w:val="00A84829"/>
    <w:rsid w:val="00A911AD"/>
    <w:rsid w:val="00AA5F30"/>
    <w:rsid w:val="00AB0AF2"/>
    <w:rsid w:val="00AB3274"/>
    <w:rsid w:val="00AD27C1"/>
    <w:rsid w:val="00AD33A6"/>
    <w:rsid w:val="00AE3E9F"/>
    <w:rsid w:val="00AF4D6F"/>
    <w:rsid w:val="00B06F17"/>
    <w:rsid w:val="00B2401B"/>
    <w:rsid w:val="00B3102D"/>
    <w:rsid w:val="00B476F2"/>
    <w:rsid w:val="00B50307"/>
    <w:rsid w:val="00B5143C"/>
    <w:rsid w:val="00B53B68"/>
    <w:rsid w:val="00B53E15"/>
    <w:rsid w:val="00B54DAD"/>
    <w:rsid w:val="00B62674"/>
    <w:rsid w:val="00B65CB3"/>
    <w:rsid w:val="00B74EBC"/>
    <w:rsid w:val="00B7673A"/>
    <w:rsid w:val="00B854D5"/>
    <w:rsid w:val="00B85DFE"/>
    <w:rsid w:val="00B85FE0"/>
    <w:rsid w:val="00B944D8"/>
    <w:rsid w:val="00BA113F"/>
    <w:rsid w:val="00BA17C8"/>
    <w:rsid w:val="00BA48CE"/>
    <w:rsid w:val="00BC7B4C"/>
    <w:rsid w:val="00BD5D21"/>
    <w:rsid w:val="00BF11DD"/>
    <w:rsid w:val="00C02C0B"/>
    <w:rsid w:val="00C149CD"/>
    <w:rsid w:val="00C221B5"/>
    <w:rsid w:val="00C25F79"/>
    <w:rsid w:val="00C333A0"/>
    <w:rsid w:val="00C34B26"/>
    <w:rsid w:val="00C35784"/>
    <w:rsid w:val="00C37A91"/>
    <w:rsid w:val="00C442EB"/>
    <w:rsid w:val="00C74F36"/>
    <w:rsid w:val="00CA7F12"/>
    <w:rsid w:val="00CB2BB0"/>
    <w:rsid w:val="00CB2F13"/>
    <w:rsid w:val="00CE2EAE"/>
    <w:rsid w:val="00D11D44"/>
    <w:rsid w:val="00D216B2"/>
    <w:rsid w:val="00D33C8E"/>
    <w:rsid w:val="00D439E8"/>
    <w:rsid w:val="00D45AB2"/>
    <w:rsid w:val="00D50E4B"/>
    <w:rsid w:val="00D63783"/>
    <w:rsid w:val="00D7202C"/>
    <w:rsid w:val="00D76959"/>
    <w:rsid w:val="00D76C35"/>
    <w:rsid w:val="00D77A27"/>
    <w:rsid w:val="00DA66AE"/>
    <w:rsid w:val="00DC1423"/>
    <w:rsid w:val="00DC3E50"/>
    <w:rsid w:val="00DC5C91"/>
    <w:rsid w:val="00DF003D"/>
    <w:rsid w:val="00DF72DD"/>
    <w:rsid w:val="00E22CE7"/>
    <w:rsid w:val="00E6117A"/>
    <w:rsid w:val="00E72634"/>
    <w:rsid w:val="00E772E0"/>
    <w:rsid w:val="00E85640"/>
    <w:rsid w:val="00E8771F"/>
    <w:rsid w:val="00EA1740"/>
    <w:rsid w:val="00EA4245"/>
    <w:rsid w:val="00EA4E75"/>
    <w:rsid w:val="00EC4403"/>
    <w:rsid w:val="00ED37D3"/>
    <w:rsid w:val="00ED4611"/>
    <w:rsid w:val="00EF0687"/>
    <w:rsid w:val="00EF519D"/>
    <w:rsid w:val="00F11A8F"/>
    <w:rsid w:val="00F13410"/>
    <w:rsid w:val="00F137C7"/>
    <w:rsid w:val="00F16FDE"/>
    <w:rsid w:val="00F21326"/>
    <w:rsid w:val="00F3204A"/>
    <w:rsid w:val="00F320BB"/>
    <w:rsid w:val="00F34A5F"/>
    <w:rsid w:val="00F352D5"/>
    <w:rsid w:val="00F353CA"/>
    <w:rsid w:val="00F729F5"/>
    <w:rsid w:val="00F74592"/>
    <w:rsid w:val="00F80820"/>
    <w:rsid w:val="00F8375A"/>
    <w:rsid w:val="00F848D2"/>
    <w:rsid w:val="00F90971"/>
    <w:rsid w:val="00FA054C"/>
    <w:rsid w:val="00FA0D04"/>
    <w:rsid w:val="00FA75F5"/>
    <w:rsid w:val="00FB0EEE"/>
    <w:rsid w:val="00FD2885"/>
    <w:rsid w:val="00FE3792"/>
    <w:rsid w:val="00FE6ED8"/>
    <w:rsid w:val="00FF3E42"/>
    <w:rsid w:val="00FF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7DCDBB"/>
  <w15:chartTrackingRefBased/>
  <w15:docId w15:val="{E1C86F51-868A-4647-A63E-67609CEA4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pPr>
      <w:tabs>
        <w:tab w:val="center" w:pos="4536"/>
        <w:tab w:val="right" w:pos="9072"/>
      </w:tabs>
    </w:pPr>
  </w:style>
  <w:style w:type="paragraph" w:styleId="Lgende">
    <w:name w:val="caption"/>
    <w:basedOn w:val="Normal"/>
    <w:next w:val="Normal"/>
    <w:qFormat/>
    <w:pPr>
      <w:framePr w:wrap="around" w:vAnchor="page" w:hAnchor="page" w:x="6861" w:y="2949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</w:pPr>
    <w:rPr>
      <w:sz w:val="28"/>
    </w:rPr>
  </w:style>
  <w:style w:type="paragraph" w:styleId="Textedebulles">
    <w:name w:val="Balloon Text"/>
    <w:basedOn w:val="Normal"/>
    <w:semiHidden/>
    <w:rsid w:val="00177B58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link w:val="Pieddepage"/>
    <w:rsid w:val="00C149CD"/>
    <w:rPr>
      <w:lang w:val="fr-FR" w:eastAsia="fr-FR"/>
    </w:rPr>
  </w:style>
  <w:style w:type="character" w:customStyle="1" w:styleId="En-tteCar">
    <w:name w:val="En-tête Car"/>
    <w:basedOn w:val="Policepardfaut"/>
    <w:link w:val="En-tte"/>
    <w:rsid w:val="00021593"/>
    <w:rPr>
      <w:lang w:val="fr-FR" w:eastAsia="fr-FR"/>
    </w:rPr>
  </w:style>
  <w:style w:type="paragraph" w:styleId="NormalWeb">
    <w:name w:val="Normal (Web)"/>
    <w:basedOn w:val="Normal"/>
    <w:rsid w:val="0002159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\MODELES\_LETTRE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_LETTRE</Template>
  <TotalTime>5</TotalTime>
  <Pages>1</Pages>
  <Words>228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République et Canton du Jura</vt:lpstr>
    </vt:vector>
  </TitlesOfParts>
  <Company>Dell Computer Corporation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République et Canton du Jura</dc:title>
  <dc:subject/>
  <dc:creator>Dell 486/L</dc:creator>
  <cp:keywords/>
  <cp:lastModifiedBy>Christian Kobel</cp:lastModifiedBy>
  <cp:revision>3</cp:revision>
  <cp:lastPrinted>2023-09-07T21:38:00Z</cp:lastPrinted>
  <dcterms:created xsi:type="dcterms:W3CDTF">2025-09-09T18:47:00Z</dcterms:created>
  <dcterms:modified xsi:type="dcterms:W3CDTF">2025-09-09T19:15:00Z</dcterms:modified>
</cp:coreProperties>
</file>